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7EE91" w14:textId="3FDE7CA7" w:rsidR="007C3344" w:rsidRDefault="008D7DD8">
      <w:bookmarkStart w:id="0" w:name="_GoBack"/>
      <w:bookmarkEnd w:id="0"/>
      <w:r>
        <w:rPr>
          <w:noProof/>
        </w:rPr>
        <mc:AlternateContent>
          <mc:Choice Requires="wps">
            <w:drawing>
              <wp:anchor distT="0" distB="0" distL="114300" distR="114300" simplePos="0" relativeHeight="251680804" behindDoc="0" locked="0" layoutInCell="1" allowOverlap="1" wp14:anchorId="73E606C3" wp14:editId="7FD745FE">
                <wp:simplePos x="0" y="0"/>
                <wp:positionH relativeFrom="page">
                  <wp:posOffset>1371600</wp:posOffset>
                </wp:positionH>
                <wp:positionV relativeFrom="page">
                  <wp:posOffset>4221480</wp:posOffset>
                </wp:positionV>
                <wp:extent cx="2651760" cy="2316480"/>
                <wp:effectExtent l="0" t="0" r="0" b="0"/>
                <wp:wrapThrough wrapText="bothSides">
                  <wp:wrapPolygon edited="0">
                    <wp:start x="207" y="0"/>
                    <wp:lineTo x="207" y="21316"/>
                    <wp:lineTo x="21103" y="21316"/>
                    <wp:lineTo x="21103" y="0"/>
                    <wp:lineTo x="207" y="0"/>
                  </wp:wrapPolygon>
                </wp:wrapThrough>
                <wp:docPr id="31" name="Text Box 31"/>
                <wp:cNvGraphicFramePr/>
                <a:graphic xmlns:a="http://schemas.openxmlformats.org/drawingml/2006/main">
                  <a:graphicData uri="http://schemas.microsoft.com/office/word/2010/wordprocessingShape">
                    <wps:wsp>
                      <wps:cNvSpPr txBox="1"/>
                      <wps:spPr>
                        <a:xfrm>
                          <a:off x="0" y="0"/>
                          <a:ext cx="2651760" cy="2316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F26D9C" w14:textId="6B523E40" w:rsidR="005F0921" w:rsidRPr="005F0921" w:rsidRDefault="005F0921">
                            <w:pPr>
                              <w:rPr>
                                <w:color w:val="FAE5C7" w:themeColor="accent4" w:themeTint="33"/>
                                <w:sz w:val="40"/>
                                <w:szCs w:val="40"/>
                              </w:rPr>
                            </w:pPr>
                            <w:r w:rsidRPr="005F0921">
                              <w:rPr>
                                <w:color w:val="FAE5C7" w:themeColor="accent4" w:themeTint="33"/>
                                <w:sz w:val="40"/>
                                <w:szCs w:val="40"/>
                              </w:rPr>
                              <w:t>Contact Information:</w:t>
                            </w:r>
                          </w:p>
                          <w:p w14:paraId="7C55BCC7" w14:textId="77777777" w:rsidR="005F0921" w:rsidRPr="005F0921" w:rsidRDefault="005F0921">
                            <w:pPr>
                              <w:rPr>
                                <w:color w:val="FAE5C7" w:themeColor="accent4" w:themeTint="33"/>
                                <w:sz w:val="32"/>
                                <w:szCs w:val="32"/>
                              </w:rPr>
                            </w:pPr>
                          </w:p>
                          <w:p w14:paraId="4D2B08EC" w14:textId="2FE22E07" w:rsidR="005F0921" w:rsidRPr="005F0921" w:rsidRDefault="0000765E">
                            <w:pPr>
                              <w:rPr>
                                <w:color w:val="FAE5C7" w:themeColor="accent4" w:themeTint="33"/>
                                <w:sz w:val="32"/>
                                <w:szCs w:val="32"/>
                              </w:rPr>
                            </w:pPr>
                            <w:hyperlink r:id="rId7" w:history="1">
                              <w:r w:rsidR="005F0921" w:rsidRPr="005F0921">
                                <w:rPr>
                                  <w:rStyle w:val="Hyperlink"/>
                                  <w:color w:val="FAE5C7" w:themeColor="accent4" w:themeTint="33"/>
                                  <w:sz w:val="32"/>
                                  <w:szCs w:val="32"/>
                                  <w:u w:val="none"/>
                                </w:rPr>
                                <w:t>xandra.carroll@gmail.com</w:t>
                              </w:r>
                            </w:hyperlink>
                          </w:p>
                          <w:p w14:paraId="60077F93" w14:textId="62F56E82" w:rsidR="005F0921" w:rsidRPr="005F0921" w:rsidRDefault="005F0921">
                            <w:pPr>
                              <w:rPr>
                                <w:color w:val="FAE5C7" w:themeColor="accent4" w:themeTint="33"/>
                                <w:sz w:val="32"/>
                                <w:szCs w:val="32"/>
                              </w:rPr>
                            </w:pPr>
                            <w:proofErr w:type="gramStart"/>
                            <w:r w:rsidRPr="005F0921">
                              <w:rPr>
                                <w:color w:val="FAE5C7" w:themeColor="accent4" w:themeTint="33"/>
                                <w:sz w:val="32"/>
                                <w:szCs w:val="32"/>
                              </w:rPr>
                              <w:t>xandracarrollministries.com</w:t>
                            </w:r>
                            <w:proofErr w:type="gramEnd"/>
                          </w:p>
                          <w:p w14:paraId="130C8921" w14:textId="7C9D61EA" w:rsidR="005F0921" w:rsidRPr="005F0921" w:rsidRDefault="005F0921">
                            <w:pPr>
                              <w:rPr>
                                <w:color w:val="FAE5C7" w:themeColor="accent4" w:themeTint="33"/>
                                <w:sz w:val="32"/>
                                <w:szCs w:val="32"/>
                              </w:rPr>
                            </w:pPr>
                            <w:r w:rsidRPr="005F0921">
                              <w:rPr>
                                <w:color w:val="FAE5C7" w:themeColor="accent4" w:themeTint="33"/>
                                <w:sz w:val="32"/>
                                <w:szCs w:val="32"/>
                              </w:rPr>
                              <w:t>720.645.8658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26" type="#_x0000_t202" style="position:absolute;margin-left:108pt;margin-top:332.4pt;width:208.8pt;height:182.4pt;z-index:2516808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4sBNMCAAAZ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" mv:complextextbox="1" filled="f" stroked="f">
                <v:textbox>
                  <w:txbxContent>
                    <w:p w14:paraId="08F26D9C" w14:textId="6B523E40" w:rsidR="005F0921" w:rsidRPr="005F0921" w:rsidRDefault="005F0921">
                      <w:pPr>
                        <w:rPr>
                          <w:color w:val="FAE5C7" w:themeColor="accent4" w:themeTint="33"/>
                          <w:sz w:val="40"/>
                          <w:szCs w:val="40"/>
                        </w:rPr>
                      </w:pPr>
                      <w:r w:rsidRPr="005F0921">
                        <w:rPr>
                          <w:color w:val="FAE5C7" w:themeColor="accent4" w:themeTint="33"/>
                          <w:sz w:val="40"/>
                          <w:szCs w:val="40"/>
                        </w:rPr>
                        <w:t>Contact Information:</w:t>
                      </w:r>
                    </w:p>
                    <w:p w14:paraId="7C55BCC7" w14:textId="77777777" w:rsidR="005F0921" w:rsidRPr="005F0921" w:rsidRDefault="005F0921">
                      <w:pPr>
                        <w:rPr>
                          <w:color w:val="FAE5C7" w:themeColor="accent4" w:themeTint="33"/>
                          <w:sz w:val="32"/>
                          <w:szCs w:val="32"/>
                        </w:rPr>
                      </w:pPr>
                    </w:p>
                    <w:p w14:paraId="4D2B08EC" w14:textId="2FE22E07" w:rsidR="005F0921" w:rsidRPr="005F0921" w:rsidRDefault="0000765E">
                      <w:pPr>
                        <w:rPr>
                          <w:color w:val="FAE5C7" w:themeColor="accent4" w:themeTint="33"/>
                          <w:sz w:val="32"/>
                          <w:szCs w:val="32"/>
                        </w:rPr>
                      </w:pPr>
                      <w:hyperlink r:id="rId8" w:history="1">
                        <w:r w:rsidR="005F0921" w:rsidRPr="005F0921">
                          <w:rPr>
                            <w:rStyle w:val="Hyperlink"/>
                            <w:color w:val="FAE5C7" w:themeColor="accent4" w:themeTint="33"/>
                            <w:sz w:val="32"/>
                            <w:szCs w:val="32"/>
                            <w:u w:val="none"/>
                          </w:rPr>
                          <w:t>xandra.carroll@gmail.com</w:t>
                        </w:r>
                      </w:hyperlink>
                    </w:p>
                    <w:p w14:paraId="60077F93" w14:textId="62F56E82" w:rsidR="005F0921" w:rsidRPr="005F0921" w:rsidRDefault="005F0921">
                      <w:pPr>
                        <w:rPr>
                          <w:color w:val="FAE5C7" w:themeColor="accent4" w:themeTint="33"/>
                          <w:sz w:val="32"/>
                          <w:szCs w:val="32"/>
                        </w:rPr>
                      </w:pPr>
                      <w:proofErr w:type="gramStart"/>
                      <w:r w:rsidRPr="005F0921">
                        <w:rPr>
                          <w:color w:val="FAE5C7" w:themeColor="accent4" w:themeTint="33"/>
                          <w:sz w:val="32"/>
                          <w:szCs w:val="32"/>
                        </w:rPr>
                        <w:t>xandracarrollministries.com</w:t>
                      </w:r>
                      <w:proofErr w:type="gramEnd"/>
                    </w:p>
                    <w:p w14:paraId="130C8921" w14:textId="7C9D61EA" w:rsidR="005F0921" w:rsidRPr="005F0921" w:rsidRDefault="005F0921">
                      <w:pPr>
                        <w:rPr>
                          <w:color w:val="FAE5C7" w:themeColor="accent4" w:themeTint="33"/>
                          <w:sz w:val="32"/>
                          <w:szCs w:val="32"/>
                        </w:rPr>
                      </w:pPr>
                      <w:r w:rsidRPr="005F0921">
                        <w:rPr>
                          <w:color w:val="FAE5C7" w:themeColor="accent4" w:themeTint="33"/>
                          <w:sz w:val="32"/>
                          <w:szCs w:val="32"/>
                        </w:rPr>
                        <w:t>720.645.8658</w:t>
                      </w:r>
                    </w:p>
                  </w:txbxContent>
                </v:textbox>
                <w10:wrap type="through" anchorx="page" anchory="page"/>
              </v:shape>
            </w:pict>
          </mc:Fallback>
        </mc:AlternateContent>
      </w:r>
      <w:r>
        <w:rPr>
          <w:noProof/>
        </w:rPr>
        <mc:AlternateContent>
          <mc:Choice Requires="wps">
            <w:drawing>
              <wp:anchor distT="0" distB="0" distL="114300" distR="114300" simplePos="0" relativeHeight="251679780" behindDoc="0" locked="0" layoutInCell="1" allowOverlap="1" wp14:anchorId="0DB755E8" wp14:editId="5560DBA6">
                <wp:simplePos x="0" y="0"/>
                <wp:positionH relativeFrom="page">
                  <wp:posOffset>1097280</wp:posOffset>
                </wp:positionH>
                <wp:positionV relativeFrom="page">
                  <wp:posOffset>3718560</wp:posOffset>
                </wp:positionV>
                <wp:extent cx="3185160" cy="3139440"/>
                <wp:effectExtent l="101600" t="76200" r="116840" b="187960"/>
                <wp:wrapThrough wrapText="bothSides">
                  <wp:wrapPolygon edited="0">
                    <wp:start x="-344" y="-524"/>
                    <wp:lineTo x="-689" y="-350"/>
                    <wp:lineTo x="-689" y="22019"/>
                    <wp:lineTo x="-344" y="22718"/>
                    <wp:lineTo x="21876" y="22718"/>
                    <wp:lineTo x="22220" y="22019"/>
                    <wp:lineTo x="22220" y="2447"/>
                    <wp:lineTo x="21876" y="-175"/>
                    <wp:lineTo x="21876" y="-524"/>
                    <wp:lineTo x="-344" y="-524"/>
                  </wp:wrapPolygon>
                </wp:wrapThrough>
                <wp:docPr id="1" name="Rectangle 1"/>
                <wp:cNvGraphicFramePr/>
                <a:graphic xmlns:a="http://schemas.openxmlformats.org/drawingml/2006/main">
                  <a:graphicData uri="http://schemas.microsoft.com/office/word/2010/wordprocessingShape">
                    <wps:wsp>
                      <wps:cNvSpPr/>
                      <wps:spPr>
                        <a:xfrm>
                          <a:off x="0" y="0"/>
                          <a:ext cx="3185160" cy="313944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6.4pt;margin-top:292.8pt;width:250.8pt;height:247.2pt;z-index:2516797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" strokecolor="#7f0807 [3044]" strokeweight="1pt">
                <v:fill r:id="rId9" o:title="" rotate="t" type="frame"/>
                <v:shadow on="t" opacity=".75" mv:blur="101600f" origin=",.5" offset="0,3pt"/>
                <w10:wrap type="through" anchorx="page" anchory="page"/>
              </v:rect>
            </w:pict>
          </mc:Fallback>
        </mc:AlternateContent>
      </w:r>
      <w:r w:rsidR="00E959C2">
        <w:rPr>
          <w:noProof/>
        </w:rPr>
        <w:drawing>
          <wp:anchor distT="0" distB="0" distL="114300" distR="114300" simplePos="0" relativeHeight="251677732" behindDoc="0" locked="0" layoutInCell="1" allowOverlap="1" wp14:anchorId="7F9439B3" wp14:editId="698C7742">
            <wp:simplePos x="0" y="0"/>
            <wp:positionH relativeFrom="page">
              <wp:posOffset>4831080</wp:posOffset>
            </wp:positionH>
            <wp:positionV relativeFrom="page">
              <wp:posOffset>2714625</wp:posOffset>
            </wp:positionV>
            <wp:extent cx="4861560" cy="4691380"/>
            <wp:effectExtent l="0" t="0" r="0" b="7620"/>
            <wp:wrapThrough wrapText="bothSides">
              <wp:wrapPolygon edited="0">
                <wp:start x="0" y="0"/>
                <wp:lineTo x="0" y="21518"/>
                <wp:lineTo x="21442" y="21518"/>
                <wp:lineTo x="21442" y="0"/>
                <wp:lineTo x="0" y="0"/>
              </wp:wrapPolygon>
            </wp:wrapThrough>
            <wp:docPr id="30" name="Picture 30" descr="Macintosh HD:Users:X:Desktop:home p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Desktop:home p website.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861560" cy="469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9C2">
        <w:rPr>
          <w:noProof/>
        </w:rPr>
        <mc:AlternateContent>
          <mc:Choice Requires="wps">
            <w:drawing>
              <wp:anchor distT="0" distB="0" distL="114300" distR="114300" simplePos="0" relativeHeight="251658262" behindDoc="0" locked="0" layoutInCell="1" allowOverlap="1" wp14:anchorId="0967F564" wp14:editId="75A10F78">
                <wp:simplePos x="0" y="0"/>
                <wp:positionH relativeFrom="page">
                  <wp:posOffset>3505835</wp:posOffset>
                </wp:positionH>
                <wp:positionV relativeFrom="page">
                  <wp:posOffset>2105660</wp:posOffset>
                </wp:positionV>
                <wp:extent cx="6004560" cy="708660"/>
                <wp:effectExtent l="0" t="0" r="0" b="2540"/>
                <wp:wrapTight wrapText="bothSides">
                  <wp:wrapPolygon edited="0">
                    <wp:start x="91" y="0"/>
                    <wp:lineTo x="91" y="20903"/>
                    <wp:lineTo x="21381" y="20903"/>
                    <wp:lineTo x="21381" y="0"/>
                    <wp:lineTo x="91" y="0"/>
                  </wp:wrapPolygon>
                </wp:wrapTight>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03F8AD" w14:textId="77777777" w:rsidR="00926AFA" w:rsidRPr="005F0921" w:rsidRDefault="00926AFA" w:rsidP="007C3344">
                            <w:pPr>
                              <w:pStyle w:val="BodyText2"/>
                              <w:rPr>
                                <w:color w:val="FAE5C7" w:themeColor="accent4" w:themeTint="33"/>
                              </w:rPr>
                            </w:pPr>
                            <w:r w:rsidRPr="005F0921">
                              <w:rPr>
                                <w:color w:val="FAE5C7" w:themeColor="accent4" w:themeTint="33"/>
                              </w:rPr>
                              <w:t>B.S. Biological Science; Colorado State University, USA</w:t>
                            </w:r>
                          </w:p>
                          <w:p w14:paraId="2F67C61D" w14:textId="77777777" w:rsidR="00926AFA" w:rsidRPr="005F0921" w:rsidRDefault="00926AFA" w:rsidP="007C3344">
                            <w:pPr>
                              <w:pStyle w:val="BodyText2"/>
                              <w:rPr>
                                <w:color w:val="FAE5C7" w:themeColor="accent4" w:themeTint="33"/>
                              </w:rPr>
                            </w:pPr>
                            <w:r w:rsidRPr="005F0921">
                              <w:rPr>
                                <w:color w:val="FAE5C7" w:themeColor="accent4" w:themeTint="33"/>
                              </w:rPr>
                              <w:t xml:space="preserve"> C.T.P.S. Apologetics; Oxford University, UK</w:t>
                            </w:r>
                          </w:p>
                          <w:p w14:paraId="3B280207" w14:textId="77777777" w:rsidR="00926AFA" w:rsidRPr="005F0921" w:rsidRDefault="00926AFA" w:rsidP="007C3344">
                            <w:pPr>
                              <w:pStyle w:val="BodyText2"/>
                              <w:rPr>
                                <w:color w:val="FAE5C7" w:themeColor="accent4" w:themeTint="33"/>
                              </w:rPr>
                            </w:pPr>
                            <w:proofErr w:type="spellStart"/>
                            <w:r w:rsidRPr="005F0921">
                              <w:rPr>
                                <w:color w:val="FAE5C7" w:themeColor="accent4" w:themeTint="33"/>
                              </w:rPr>
                              <w:t>M.Sci</w:t>
                            </w:r>
                            <w:proofErr w:type="spellEnd"/>
                            <w:r w:rsidRPr="005F0921">
                              <w:rPr>
                                <w:color w:val="FAE5C7" w:themeColor="accent4" w:themeTint="33"/>
                              </w:rPr>
                              <w:t>. Conservation Biology: Victoria University, NZ</w:t>
                            </w:r>
                          </w:p>
                          <w:p w14:paraId="08E2A8ED" w14:textId="77777777" w:rsidR="00926AFA" w:rsidRPr="005F0921" w:rsidRDefault="00926AFA" w:rsidP="007C3344">
                            <w:pPr>
                              <w:pStyle w:val="BodyText2"/>
                              <w:rPr>
                                <w:color w:val="FAE5C7" w:themeColor="accent4" w:themeTint="33"/>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margin-left:276.05pt;margin-top:165.8pt;width:472.8pt;height:55.8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" filled="f" stroked="f">
                <v:textbox inset=",0,,0">
                  <w:txbxContent>
                    <w:p w14:paraId="2C03F8AD" w14:textId="77777777" w:rsidR="00926AFA" w:rsidRPr="005F0921" w:rsidRDefault="00926AFA" w:rsidP="007C3344">
                      <w:pPr>
                        <w:pStyle w:val="BodyText2"/>
                        <w:rPr>
                          <w:color w:val="FAE5C7" w:themeColor="accent4" w:themeTint="33"/>
                        </w:rPr>
                      </w:pPr>
                      <w:r w:rsidRPr="005F0921">
                        <w:rPr>
                          <w:color w:val="FAE5C7" w:themeColor="accent4" w:themeTint="33"/>
                        </w:rPr>
                        <w:t>B.S. Biological Science; Colorado State University, USA</w:t>
                      </w:r>
                    </w:p>
                    <w:p w14:paraId="2F67C61D" w14:textId="77777777" w:rsidR="00926AFA" w:rsidRPr="005F0921" w:rsidRDefault="00926AFA" w:rsidP="007C3344">
                      <w:pPr>
                        <w:pStyle w:val="BodyText2"/>
                        <w:rPr>
                          <w:color w:val="FAE5C7" w:themeColor="accent4" w:themeTint="33"/>
                        </w:rPr>
                      </w:pPr>
                      <w:r w:rsidRPr="005F0921">
                        <w:rPr>
                          <w:color w:val="FAE5C7" w:themeColor="accent4" w:themeTint="33"/>
                        </w:rPr>
                        <w:t xml:space="preserve"> C.T.P.S. Apologetics; Oxford University, UK</w:t>
                      </w:r>
                    </w:p>
                    <w:p w14:paraId="3B280207" w14:textId="77777777" w:rsidR="00926AFA" w:rsidRPr="005F0921" w:rsidRDefault="00926AFA" w:rsidP="007C3344">
                      <w:pPr>
                        <w:pStyle w:val="BodyText2"/>
                        <w:rPr>
                          <w:color w:val="FAE5C7" w:themeColor="accent4" w:themeTint="33"/>
                        </w:rPr>
                      </w:pPr>
                      <w:proofErr w:type="spellStart"/>
                      <w:r w:rsidRPr="005F0921">
                        <w:rPr>
                          <w:color w:val="FAE5C7" w:themeColor="accent4" w:themeTint="33"/>
                        </w:rPr>
                        <w:t>M.Sci</w:t>
                      </w:r>
                      <w:proofErr w:type="spellEnd"/>
                      <w:r w:rsidRPr="005F0921">
                        <w:rPr>
                          <w:color w:val="FAE5C7" w:themeColor="accent4" w:themeTint="33"/>
                        </w:rPr>
                        <w:t>. Conservation Biology: Victoria University, NZ</w:t>
                      </w:r>
                    </w:p>
                    <w:p w14:paraId="08E2A8ED" w14:textId="77777777" w:rsidR="00926AFA" w:rsidRPr="005F0921" w:rsidRDefault="00926AFA" w:rsidP="007C3344">
                      <w:pPr>
                        <w:pStyle w:val="BodyText2"/>
                        <w:rPr>
                          <w:color w:val="FAE5C7" w:themeColor="accent4" w:themeTint="33"/>
                        </w:rPr>
                      </w:pPr>
                    </w:p>
                  </w:txbxContent>
                </v:textbox>
                <w10:wrap type="tight" anchorx="page" anchory="page"/>
              </v:shape>
            </w:pict>
          </mc:Fallback>
        </mc:AlternateContent>
      </w:r>
      <w:r w:rsidR="00E959C2">
        <w:rPr>
          <w:noProof/>
        </w:rPr>
        <mc:AlternateContent>
          <mc:Choice Requires="wps">
            <w:drawing>
              <wp:anchor distT="0" distB="0" distL="114300" distR="114300" simplePos="0" relativeHeight="251658261" behindDoc="0" locked="0" layoutInCell="1" allowOverlap="1" wp14:anchorId="7B339D58" wp14:editId="5FA18D10">
                <wp:simplePos x="0" y="0"/>
                <wp:positionH relativeFrom="page">
                  <wp:posOffset>3505835</wp:posOffset>
                </wp:positionH>
                <wp:positionV relativeFrom="page">
                  <wp:posOffset>1739900</wp:posOffset>
                </wp:positionV>
                <wp:extent cx="6004560" cy="365760"/>
                <wp:effectExtent l="0" t="0" r="0" b="15240"/>
                <wp:wrapTight wrapText="bothSides">
                  <wp:wrapPolygon edited="0">
                    <wp:start x="91" y="0"/>
                    <wp:lineTo x="91" y="21000"/>
                    <wp:lineTo x="21381" y="21000"/>
                    <wp:lineTo x="21381" y="0"/>
                    <wp:lineTo x="91" y="0"/>
                  </wp:wrapPolygon>
                </wp:wrapTigh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A5FB5B" w14:textId="77777777" w:rsidR="00926AFA" w:rsidRPr="005F0921" w:rsidRDefault="00926AFA" w:rsidP="007C3344">
                            <w:pPr>
                              <w:pStyle w:val="Subtitle"/>
                              <w:rPr>
                                <w:color w:val="FAE5C7" w:themeColor="accent4" w:themeTint="33"/>
                              </w:rPr>
                            </w:pPr>
                            <w:r w:rsidRPr="005F0921">
                              <w:rPr>
                                <w:color w:val="FAE5C7" w:themeColor="accent4" w:themeTint="33"/>
                              </w:rPr>
                              <w:t>Alexandra Lee Carroll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margin-left:276.05pt;margin-top:137pt;width:472.8pt;height:28.8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6ilPQCAABW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" filled="f" stroked="f">
                <v:textbox inset=",0,,0">
                  <w:txbxContent>
                    <w:p w14:paraId="4EA5FB5B" w14:textId="77777777" w:rsidR="00926AFA" w:rsidRPr="005F0921" w:rsidRDefault="00926AFA" w:rsidP="007C3344">
                      <w:pPr>
                        <w:pStyle w:val="Subtitle"/>
                        <w:rPr>
                          <w:color w:val="FAE5C7" w:themeColor="accent4" w:themeTint="33"/>
                        </w:rPr>
                      </w:pPr>
                      <w:r w:rsidRPr="005F0921">
                        <w:rPr>
                          <w:color w:val="FAE5C7" w:themeColor="accent4" w:themeTint="33"/>
                        </w:rPr>
                        <w:t>Alexandra Lee Carroll</w:t>
                      </w: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60" behindDoc="0" locked="0" layoutInCell="1" allowOverlap="1" wp14:anchorId="4FD5A25A" wp14:editId="26488F26">
                <wp:simplePos x="0" y="0"/>
                <wp:positionH relativeFrom="page">
                  <wp:posOffset>3505835</wp:posOffset>
                </wp:positionH>
                <wp:positionV relativeFrom="page">
                  <wp:posOffset>571500</wp:posOffset>
                </wp:positionV>
                <wp:extent cx="6004560" cy="685800"/>
                <wp:effectExtent l="0" t="0" r="0" b="0"/>
                <wp:wrapTight wrapText="bothSides">
                  <wp:wrapPolygon edited="0">
                    <wp:start x="91" y="0"/>
                    <wp:lineTo x="91" y="20800"/>
                    <wp:lineTo x="21381" y="20800"/>
                    <wp:lineTo x="21381" y="0"/>
                    <wp:lineTo x="91" y="0"/>
                  </wp:wrapPolygon>
                </wp:wrapTight>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C374A4" w14:textId="77777777" w:rsidR="00926AFA" w:rsidRPr="005F0921" w:rsidRDefault="00926AFA" w:rsidP="007C3344">
                            <w:pPr>
                              <w:pStyle w:val="Title"/>
                              <w:rPr>
                                <w:color w:val="FAE5C7" w:themeColor="accent4" w:themeTint="33"/>
                              </w:rPr>
                            </w:pPr>
                            <w:r w:rsidRPr="005F0921">
                              <w:rPr>
                                <w:color w:val="FAE5C7" w:themeColor="accent4" w:themeTint="33"/>
                              </w:rPr>
                              <w:t>Speaker Bio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margin-left:276.05pt;margin-top:45pt;width:472.8pt;height:54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" filled="f" stroked="f">
                <v:textbox inset=",0,,0">
                  <w:txbxContent>
                    <w:p w14:paraId="70C374A4" w14:textId="77777777" w:rsidR="00926AFA" w:rsidRPr="005F0921" w:rsidRDefault="00926AFA" w:rsidP="007C3344">
                      <w:pPr>
                        <w:pStyle w:val="Title"/>
                        <w:rPr>
                          <w:color w:val="FAE5C7" w:themeColor="accent4" w:themeTint="33"/>
                        </w:rPr>
                      </w:pPr>
                      <w:r w:rsidRPr="005F0921">
                        <w:rPr>
                          <w:color w:val="FAE5C7" w:themeColor="accent4" w:themeTint="33"/>
                        </w:rPr>
                        <w:t>Speaker Bio</w:t>
                      </w:r>
                    </w:p>
                  </w:txbxContent>
                </v:textbox>
                <w10:wrap type="tight" anchorx="page" anchory="page"/>
              </v:shape>
            </w:pict>
          </mc:Fallback>
        </mc:AlternateContent>
      </w:r>
      <w:r w:rsidR="00C307EC">
        <w:br w:type="page"/>
      </w:r>
      <w:r w:rsidR="00603AE9">
        <w:rPr>
          <w:noProof/>
        </w:rPr>
        <w:lastRenderedPageBreak/>
        <mc:AlternateContent>
          <mc:Choice Requires="wps">
            <w:drawing>
              <wp:anchor distT="0" distB="0" distL="114300" distR="114300" simplePos="0" relativeHeight="251658266" behindDoc="0" locked="0" layoutInCell="1" allowOverlap="1" wp14:anchorId="2C422832" wp14:editId="208ED90D">
                <wp:simplePos x="0" y="0"/>
                <wp:positionH relativeFrom="page">
                  <wp:posOffset>6675120</wp:posOffset>
                </wp:positionH>
                <wp:positionV relativeFrom="page">
                  <wp:posOffset>1791970</wp:posOffset>
                </wp:positionV>
                <wp:extent cx="3017520" cy="5614670"/>
                <wp:effectExtent l="0" t="0" r="0" b="24130"/>
                <wp:wrapTight wrapText="bothSides">
                  <wp:wrapPolygon edited="0">
                    <wp:start x="182" y="0"/>
                    <wp:lineTo x="182" y="21595"/>
                    <wp:lineTo x="21273" y="21595"/>
                    <wp:lineTo x="21273" y="0"/>
                    <wp:lineTo x="182" y="0"/>
                  </wp:wrapPolygon>
                </wp:wrapTight>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561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5"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margin-left:525.6pt;margin-top:141.1pt;width:237.6pt;height:442.1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" mv:complextextbox="1" filled="f" stroked="f">
                <v:textbox inset=",0,,0">
                  <w:txbxContent/>
                </v:textbox>
                <w10:wrap type="tight" anchorx="page" anchory="page"/>
              </v:shape>
            </w:pict>
          </mc:Fallback>
        </mc:AlternateContent>
      </w:r>
      <w:r w:rsidR="00603AE9">
        <w:rPr>
          <w:noProof/>
        </w:rPr>
        <mc:AlternateContent>
          <mc:Choice Requires="wps">
            <w:drawing>
              <wp:anchor distT="0" distB="0" distL="114300" distR="114300" simplePos="0" relativeHeight="251658265" behindDoc="0" locked="0" layoutInCell="1" allowOverlap="1" wp14:anchorId="633737D9" wp14:editId="16DD6697">
                <wp:simplePos x="0" y="0"/>
                <wp:positionH relativeFrom="page">
                  <wp:posOffset>3383280</wp:posOffset>
                </wp:positionH>
                <wp:positionV relativeFrom="page">
                  <wp:posOffset>1791970</wp:posOffset>
                </wp:positionV>
                <wp:extent cx="3017520" cy="5614670"/>
                <wp:effectExtent l="0" t="0" r="0" b="24130"/>
                <wp:wrapTight wrapText="bothSides">
                  <wp:wrapPolygon edited="0">
                    <wp:start x="182" y="0"/>
                    <wp:lineTo x="182" y="21595"/>
                    <wp:lineTo x="21273" y="21595"/>
                    <wp:lineTo x="21273" y="0"/>
                    <wp:lineTo x="182" y="0"/>
                  </wp:wrapPolygon>
                </wp:wrapTight>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561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5">
                        <w:txbxContent>
                          <w:p w14:paraId="2E92402D" w14:textId="173C900E" w:rsidR="00926AFA" w:rsidRPr="00C63AFE" w:rsidRDefault="00926AFA" w:rsidP="007C3344">
                            <w:pPr>
                              <w:pStyle w:val="BodyText"/>
                              <w:rPr>
                                <w:b/>
                                <w:color w:val="860908" w:themeColor="accent1"/>
                                <w:sz w:val="36"/>
                                <w:szCs w:val="36"/>
                              </w:rPr>
                            </w:pPr>
                            <w:r w:rsidRPr="00C63AFE">
                              <w:rPr>
                                <w:b/>
                                <w:color w:val="860908" w:themeColor="accent1"/>
                                <w:sz w:val="36"/>
                                <w:szCs w:val="36"/>
                              </w:rPr>
                              <w:t>Personal Background</w:t>
                            </w:r>
                          </w:p>
                          <w:p w14:paraId="6D4CA9FB" w14:textId="7E67CD7C" w:rsidR="00926AFA" w:rsidRPr="00603AE9" w:rsidRDefault="00926AFA" w:rsidP="007C3344">
                            <w:pPr>
                              <w:pStyle w:val="BodyText"/>
                              <w:rPr>
                                <w:sz w:val="22"/>
                                <w:szCs w:val="22"/>
                              </w:rPr>
                            </w:pPr>
                            <w:r w:rsidRPr="00603AE9">
                              <w:rPr>
                                <w:sz w:val="22"/>
                                <w:szCs w:val="22"/>
                              </w:rPr>
                              <w:t xml:space="preserve">Alexandra was born in California, raised in Colorado, and has spent much of her adulthood travelling the world.  She was raised in a Christian home, but in high school she began asking questions about how we understand the reality of God.  She later became the leader of her high school Bible Club.  At university she witnessed firsthand the wonderful tool apologetics can be for evangelism.  She began listening to apologetic podcasts online and sharing her faith with others more openly.  She went on train leaders in Youth Ministry in Strasbourg (France), later moving to </w:t>
                            </w:r>
                            <w:proofErr w:type="spellStart"/>
                            <w:r w:rsidRPr="00603AE9">
                              <w:rPr>
                                <w:sz w:val="22"/>
                                <w:szCs w:val="22"/>
                              </w:rPr>
                              <w:t>Jiujiang</w:t>
                            </w:r>
                            <w:proofErr w:type="spellEnd"/>
                            <w:r w:rsidRPr="00603AE9">
                              <w:rPr>
                                <w:sz w:val="22"/>
                                <w:szCs w:val="22"/>
                              </w:rPr>
                              <w:t xml:space="preserve"> (China) and finally made her way to Oxford (United Kingdom) where she pursued graduate studies in Christian Apologetics.  She toured Goa (India) speaking to church youth groups and to women recovered from human trafficking on the topic of human value.  Sh</w:t>
                            </w:r>
                            <w:r w:rsidR="00E959C2">
                              <w:rPr>
                                <w:sz w:val="22"/>
                                <w:szCs w:val="22"/>
                              </w:rPr>
                              <w:t>e currently resides in Golden</w:t>
                            </w:r>
                            <w:r w:rsidRPr="00603AE9">
                              <w:rPr>
                                <w:sz w:val="22"/>
                                <w:szCs w:val="22"/>
                              </w:rPr>
                              <w:t>, Colorado.</w:t>
                            </w:r>
                          </w:p>
                          <w:p w14:paraId="300E304A" w14:textId="120DEC09" w:rsidR="00926AFA" w:rsidRDefault="00926AFA" w:rsidP="007C3344">
                            <w:pPr>
                              <w:pStyle w:val="BodyText"/>
                              <w:rPr>
                                <w:b/>
                                <w:color w:val="860908" w:themeColor="accent1"/>
                                <w:sz w:val="36"/>
                                <w:szCs w:val="36"/>
                              </w:rPr>
                            </w:pPr>
                            <w:r>
                              <w:rPr>
                                <w:b/>
                                <w:color w:val="860908" w:themeColor="accent1"/>
                                <w:sz w:val="36"/>
                                <w:szCs w:val="36"/>
                              </w:rPr>
                              <w:t>Professional</w:t>
                            </w:r>
                            <w:r w:rsidRPr="00C63AFE">
                              <w:rPr>
                                <w:b/>
                                <w:color w:val="860908" w:themeColor="accent1"/>
                                <w:sz w:val="36"/>
                                <w:szCs w:val="36"/>
                              </w:rPr>
                              <w:t xml:space="preserve"> Background</w:t>
                            </w:r>
                          </w:p>
                          <w:p w14:paraId="77DC8B95" w14:textId="7BDC8FAE" w:rsidR="00926AFA" w:rsidRPr="00603AE9" w:rsidRDefault="00926AFA" w:rsidP="007C3344">
                            <w:pPr>
                              <w:pStyle w:val="BodyText"/>
                              <w:rPr>
                                <w:b/>
                                <w:color w:val="860908" w:themeColor="accent1"/>
                                <w:sz w:val="22"/>
                                <w:szCs w:val="22"/>
                              </w:rPr>
                            </w:pPr>
                            <w:r w:rsidRPr="00603AE9">
                              <w:rPr>
                                <w:sz w:val="22"/>
                                <w:szCs w:val="22"/>
                              </w:rPr>
                              <w:t xml:space="preserve">Alexandra took her first paid speaking appointment in America at the age of 26.  She has been invited to speak on topics including paleontology, biology, cosmology, philosophy, human value, creation, the biblical view of women, heaven, hell, and others.  She has a background in science but is also conversant in philosophy, having studied philosophy and theology at Wycliffe Hall, Oxford.  Aside from speaking she has also led several training/discussion groups for </w:t>
                            </w:r>
                            <w:r w:rsidR="00E959C2">
                              <w:rPr>
                                <w:sz w:val="22"/>
                                <w:szCs w:val="22"/>
                              </w:rPr>
                              <w:t>local churches</w:t>
                            </w:r>
                            <w:r w:rsidRPr="00603AE9">
                              <w:rPr>
                                <w:sz w:val="22"/>
                                <w:szCs w:val="22"/>
                              </w:rPr>
                              <w:t>.  Her technical background includes both laboratory and field research.  She has experience teaching English from primary to university ages.  She was a botany tutor at Colorado State University.  She has a great appreciation for film and worked as a projectionist for years until the projectors went digital.  She hopes to pursue a PhD in Restoration Ecology at Victoria University in New Zealand.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1" type="#_x0000_t202" style="position:absolute;margin-left:266.4pt;margin-top:141.1pt;width:237.6pt;height:442.1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" mv:complextextbox="1" filled="f" stroked="f">
                <v:textbox style="mso-next-textbox:#Text Box 44" inset=",0,,0">
                  <w:txbxContent>
                    <w:p w14:paraId="2E92402D" w14:textId="173C900E" w:rsidR="00926AFA" w:rsidRPr="00C63AFE" w:rsidRDefault="00926AFA" w:rsidP="007C3344">
                      <w:pPr>
                        <w:pStyle w:val="BodyText"/>
                        <w:rPr>
                          <w:b/>
                          <w:color w:val="860908" w:themeColor="accent1"/>
                          <w:sz w:val="36"/>
                          <w:szCs w:val="36"/>
                        </w:rPr>
                      </w:pPr>
                      <w:r w:rsidRPr="00C63AFE">
                        <w:rPr>
                          <w:b/>
                          <w:color w:val="860908" w:themeColor="accent1"/>
                          <w:sz w:val="36"/>
                          <w:szCs w:val="36"/>
                        </w:rPr>
                        <w:t>Personal Background</w:t>
                      </w:r>
                    </w:p>
                    <w:p w14:paraId="6D4CA9FB" w14:textId="7E67CD7C" w:rsidR="00926AFA" w:rsidRPr="00603AE9" w:rsidRDefault="00926AFA" w:rsidP="007C3344">
                      <w:pPr>
                        <w:pStyle w:val="BodyText"/>
                        <w:rPr>
                          <w:sz w:val="22"/>
                          <w:szCs w:val="22"/>
                        </w:rPr>
                      </w:pPr>
                      <w:r w:rsidRPr="00603AE9">
                        <w:rPr>
                          <w:sz w:val="22"/>
                          <w:szCs w:val="22"/>
                        </w:rPr>
                        <w:t xml:space="preserve">Alexandra was born in California, raised in Colorado, and has spent much of her adulthood travelling the world.  She was raised in a Christian home, but in high school she began asking questions about how we understand the reality of God.  She later became the leader of her high school Bible Club.  At university she witnessed firsthand the wonderful tool apologetics can be for evangelism.  She began listening to apologetic podcasts online and sharing her faith with others more openly.  She went on train leaders in Youth Ministry in Strasbourg (France), later moving to </w:t>
                      </w:r>
                      <w:proofErr w:type="spellStart"/>
                      <w:r w:rsidRPr="00603AE9">
                        <w:rPr>
                          <w:sz w:val="22"/>
                          <w:szCs w:val="22"/>
                        </w:rPr>
                        <w:t>Jiujiang</w:t>
                      </w:r>
                      <w:proofErr w:type="spellEnd"/>
                      <w:r w:rsidRPr="00603AE9">
                        <w:rPr>
                          <w:sz w:val="22"/>
                          <w:szCs w:val="22"/>
                        </w:rPr>
                        <w:t xml:space="preserve"> (China) and finally made her way to Oxford (United Kingdom) where she pursued graduate studies in Christian Apologetics.  She toured Goa (India) speaking to church youth groups and to women recovered from human trafficking on the topic of human value.  Sh</w:t>
                      </w:r>
                      <w:r w:rsidR="00E959C2">
                        <w:rPr>
                          <w:sz w:val="22"/>
                          <w:szCs w:val="22"/>
                        </w:rPr>
                        <w:t>e currently resides in Golden</w:t>
                      </w:r>
                      <w:r w:rsidRPr="00603AE9">
                        <w:rPr>
                          <w:sz w:val="22"/>
                          <w:szCs w:val="22"/>
                        </w:rPr>
                        <w:t>, Colorado.</w:t>
                      </w:r>
                    </w:p>
                    <w:p w14:paraId="300E304A" w14:textId="120DEC09" w:rsidR="00926AFA" w:rsidRDefault="00926AFA" w:rsidP="007C3344">
                      <w:pPr>
                        <w:pStyle w:val="BodyText"/>
                        <w:rPr>
                          <w:b/>
                          <w:color w:val="860908" w:themeColor="accent1"/>
                          <w:sz w:val="36"/>
                          <w:szCs w:val="36"/>
                        </w:rPr>
                      </w:pPr>
                      <w:r>
                        <w:rPr>
                          <w:b/>
                          <w:color w:val="860908" w:themeColor="accent1"/>
                          <w:sz w:val="36"/>
                          <w:szCs w:val="36"/>
                        </w:rPr>
                        <w:t>Professional</w:t>
                      </w:r>
                      <w:r w:rsidRPr="00C63AFE">
                        <w:rPr>
                          <w:b/>
                          <w:color w:val="860908" w:themeColor="accent1"/>
                          <w:sz w:val="36"/>
                          <w:szCs w:val="36"/>
                        </w:rPr>
                        <w:t xml:space="preserve"> Background</w:t>
                      </w:r>
                    </w:p>
                    <w:p w14:paraId="77DC8B95" w14:textId="7BDC8FAE" w:rsidR="00926AFA" w:rsidRPr="00603AE9" w:rsidRDefault="00926AFA" w:rsidP="007C3344">
                      <w:pPr>
                        <w:pStyle w:val="BodyText"/>
                        <w:rPr>
                          <w:b/>
                          <w:color w:val="860908" w:themeColor="accent1"/>
                          <w:sz w:val="22"/>
                          <w:szCs w:val="22"/>
                        </w:rPr>
                      </w:pPr>
                      <w:r w:rsidRPr="00603AE9">
                        <w:rPr>
                          <w:sz w:val="22"/>
                          <w:szCs w:val="22"/>
                        </w:rPr>
                        <w:t xml:space="preserve">Alexandra took her first paid speaking appointment in America at the age of 26.  She has been invited to speak on topics including paleontology, biology, cosmology, philosophy, human value, creation, the biblical view of women, heaven, hell, and others.  She has a background in science but is also conversant in philosophy, having studied philosophy and theology at Wycliffe Hall, Oxford.  Aside from speaking she has also led several training/discussion groups for </w:t>
                      </w:r>
                      <w:r w:rsidR="00E959C2">
                        <w:rPr>
                          <w:sz w:val="22"/>
                          <w:szCs w:val="22"/>
                        </w:rPr>
                        <w:t>local churches</w:t>
                      </w:r>
                      <w:r w:rsidRPr="00603AE9">
                        <w:rPr>
                          <w:sz w:val="22"/>
                          <w:szCs w:val="22"/>
                        </w:rPr>
                        <w:t>.  Her technical background includes both laboratory and field research.  She has experience teaching English from primary to university ages.  She was a botany tutor at Colorado State University.  She has a great appreciation for film and worked as a projectionist for years until the projectors went digital.  She hopes to pursue a PhD in Restoration Ecology at Victoria University in New Zealand.</w:t>
                      </w:r>
                    </w:p>
                  </w:txbxContent>
                </v:textbox>
                <w10:wrap type="tight" anchorx="page" anchory="page"/>
              </v:shape>
            </w:pict>
          </mc:Fallback>
        </mc:AlternateContent>
      </w:r>
      <w:r w:rsidR="005614C3">
        <w:rPr>
          <w:noProof/>
        </w:rPr>
        <mc:AlternateContent>
          <mc:Choice Requires="wps">
            <w:drawing>
              <wp:anchor distT="0" distB="0" distL="114300" distR="114300" simplePos="0" relativeHeight="251658263" behindDoc="0" locked="0" layoutInCell="1" allowOverlap="1" wp14:anchorId="3DEEB8BA" wp14:editId="0A547207">
                <wp:simplePos x="0" y="0"/>
                <wp:positionH relativeFrom="page">
                  <wp:posOffset>365760</wp:posOffset>
                </wp:positionH>
                <wp:positionV relativeFrom="page">
                  <wp:posOffset>6035040</wp:posOffset>
                </wp:positionV>
                <wp:extent cx="2514600" cy="1409700"/>
                <wp:effectExtent l="0" t="0" r="0" b="12700"/>
                <wp:wrapTight wrapText="bothSides">
                  <wp:wrapPolygon edited="0">
                    <wp:start x="218" y="0"/>
                    <wp:lineTo x="218" y="21405"/>
                    <wp:lineTo x="21164" y="21405"/>
                    <wp:lineTo x="21164" y="0"/>
                    <wp:lineTo x="218" y="0"/>
                  </wp:wrapPolygon>
                </wp:wrapTight>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5373AC" w14:textId="77777777" w:rsidR="00926AFA" w:rsidRPr="00454DD6" w:rsidRDefault="00926AFA" w:rsidP="00B50683">
                            <w:pPr>
                              <w:pStyle w:val="BlockText"/>
                              <w:jc w:val="center"/>
                              <w:rPr>
                                <w:color w:val="FAE5C7" w:themeColor="accent4" w:themeTint="33"/>
                                <w:sz w:val="30"/>
                                <w:szCs w:val="30"/>
                              </w:rPr>
                            </w:pPr>
                            <w:r w:rsidRPr="00454DD6">
                              <w:rPr>
                                <w:color w:val="FAE5C7" w:themeColor="accent4" w:themeTint="33"/>
                                <w:sz w:val="30"/>
                                <w:szCs w:val="30"/>
                              </w:rPr>
                              <w:t>“We have good reasons for believing.  Those reasons may not be confined to a test tube, but they are valid.”</w:t>
                            </w:r>
                          </w:p>
                          <w:p w14:paraId="64A73FF9" w14:textId="4CC89BB4" w:rsidR="00926AFA" w:rsidRPr="00454DD6" w:rsidRDefault="00926AFA" w:rsidP="00B50683">
                            <w:pPr>
                              <w:pStyle w:val="BlockText"/>
                              <w:jc w:val="center"/>
                              <w:rPr>
                                <w:i/>
                                <w:color w:val="FAE5C7" w:themeColor="accent4" w:themeTint="33"/>
                                <w:sz w:val="20"/>
                                <w:szCs w:val="20"/>
                              </w:rPr>
                            </w:pPr>
                            <w:r w:rsidRPr="00454DD6">
                              <w:rPr>
                                <w:i/>
                                <w:color w:val="FAE5C7" w:themeColor="accent4" w:themeTint="33"/>
                                <w:sz w:val="20"/>
                                <w:szCs w:val="20"/>
                              </w:rPr>
                              <w:t>-Alexandra Carroll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2" type="#_x0000_t202" style="position:absolute;margin-left:28.8pt;margin-top:475.2pt;width:198pt;height:11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hUcvQCAABX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" filled="f" stroked="f">
                <v:textbox inset=",0,,0">
                  <w:txbxContent>
                    <w:p w14:paraId="1E5373AC" w14:textId="77777777" w:rsidR="00926AFA" w:rsidRPr="00454DD6" w:rsidRDefault="00926AFA" w:rsidP="00B50683">
                      <w:pPr>
                        <w:pStyle w:val="BlockText"/>
                        <w:jc w:val="center"/>
                        <w:rPr>
                          <w:color w:val="FAE5C7" w:themeColor="accent4" w:themeTint="33"/>
                          <w:sz w:val="30"/>
                          <w:szCs w:val="30"/>
                        </w:rPr>
                      </w:pPr>
                      <w:r w:rsidRPr="00454DD6">
                        <w:rPr>
                          <w:color w:val="FAE5C7" w:themeColor="accent4" w:themeTint="33"/>
                          <w:sz w:val="30"/>
                          <w:szCs w:val="30"/>
                        </w:rPr>
                        <w:t>“We have good reasons for believing.  Those reasons may not be confined to a test tube, but they are valid.”</w:t>
                      </w:r>
                    </w:p>
                    <w:p w14:paraId="64A73FF9" w14:textId="4CC89BB4" w:rsidR="00926AFA" w:rsidRPr="00454DD6" w:rsidRDefault="00926AFA" w:rsidP="00B50683">
                      <w:pPr>
                        <w:pStyle w:val="BlockText"/>
                        <w:jc w:val="center"/>
                        <w:rPr>
                          <w:i/>
                          <w:color w:val="FAE5C7" w:themeColor="accent4" w:themeTint="33"/>
                          <w:sz w:val="20"/>
                          <w:szCs w:val="20"/>
                        </w:rPr>
                      </w:pPr>
                      <w:r w:rsidRPr="00454DD6">
                        <w:rPr>
                          <w:i/>
                          <w:color w:val="FAE5C7" w:themeColor="accent4" w:themeTint="33"/>
                          <w:sz w:val="20"/>
                          <w:szCs w:val="20"/>
                        </w:rPr>
                        <w:t>-Alexandra Carroll</w:t>
                      </w:r>
                    </w:p>
                  </w:txbxContent>
                </v:textbox>
                <w10:wrap type="tight" anchorx="page" anchory="page"/>
              </v:shape>
            </w:pict>
          </mc:Fallback>
        </mc:AlternateContent>
      </w:r>
      <w:r w:rsidR="00EC7218">
        <w:rPr>
          <w:noProof/>
        </w:rPr>
        <w:drawing>
          <wp:anchor distT="0" distB="0" distL="114300" distR="114300" simplePos="0" relativeHeight="251659300" behindDoc="0" locked="0" layoutInCell="1" allowOverlap="1" wp14:anchorId="6777F9EC" wp14:editId="6FAAF94E">
            <wp:simplePos x="0" y="0"/>
            <wp:positionH relativeFrom="page">
              <wp:posOffset>365760</wp:posOffset>
            </wp:positionH>
            <wp:positionV relativeFrom="page">
              <wp:posOffset>557530</wp:posOffset>
            </wp:positionV>
            <wp:extent cx="2514600" cy="5477510"/>
            <wp:effectExtent l="0" t="0" r="0" b="8890"/>
            <wp:wrapThrough wrapText="bothSides">
              <wp:wrapPolygon edited="0">
                <wp:start x="0" y="0"/>
                <wp:lineTo x="0" y="21535"/>
                <wp:lineTo x="21382" y="21535"/>
                <wp:lineTo x="21382" y="0"/>
                <wp:lineTo x="0" y="0"/>
              </wp:wrapPolygon>
            </wp:wrapThrough>
            <wp:docPr id="32" name="Picture 32" descr="Macintosh HD:Users:X:Downloads:DSC_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X:Downloads:DSC_4998.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flipH="1">
                      <a:off x="0" y="0"/>
                      <a:ext cx="2514600" cy="547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218">
        <w:rPr>
          <w:noProof/>
        </w:rPr>
        <mc:AlternateContent>
          <mc:Choice Requires="wps">
            <w:drawing>
              <wp:anchor distT="0" distB="0" distL="114300" distR="114300" simplePos="0" relativeHeight="251658241" behindDoc="0" locked="0" layoutInCell="1" allowOverlap="1" wp14:anchorId="443C3CA4" wp14:editId="2A1F1EB0">
                <wp:simplePos x="0" y="0"/>
                <wp:positionH relativeFrom="page">
                  <wp:posOffset>365760</wp:posOffset>
                </wp:positionH>
                <wp:positionV relativeFrom="page">
                  <wp:posOffset>6035040</wp:posOffset>
                </wp:positionV>
                <wp:extent cx="2514600" cy="137160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475.2pt;width:198pt;height:10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" mv:complextextbox="1" fillcolor="#860908 [3204]" stroked="f" strokecolor="#4a7ebb" strokeweight="1.5pt">
                <v:shadow opacity="22938f" mv:blur="38100f" offset="0,2pt"/>
                <v:textbox inset=",7.2pt,,7.2pt"/>
                <w10:wrap anchorx="page" anchory="page"/>
              </v:rect>
            </w:pict>
          </mc:Fallback>
        </mc:AlternateContent>
      </w:r>
      <w:r w:rsidR="000C3E44">
        <w:rPr>
          <w:noProof/>
        </w:rPr>
        <mc:AlternateContent>
          <mc:Choice Requires="wps">
            <w:drawing>
              <wp:anchor distT="0" distB="0" distL="114300" distR="114300" simplePos="0" relativeHeight="251658264" behindDoc="0" locked="0" layoutInCell="1" allowOverlap="1" wp14:anchorId="6BEC5D33" wp14:editId="7F412793">
                <wp:simplePos x="0" y="0"/>
                <wp:positionH relativeFrom="page">
                  <wp:posOffset>4914900</wp:posOffset>
                </wp:positionH>
                <wp:positionV relativeFrom="page">
                  <wp:posOffset>647700</wp:posOffset>
                </wp:positionV>
                <wp:extent cx="4777740" cy="1417320"/>
                <wp:effectExtent l="0" t="0" r="0" b="5080"/>
                <wp:wrapTight wrapText="bothSides">
                  <wp:wrapPolygon edited="0">
                    <wp:start x="115" y="0"/>
                    <wp:lineTo x="115" y="21290"/>
                    <wp:lineTo x="21359" y="21290"/>
                    <wp:lineTo x="21359" y="0"/>
                    <wp:lineTo x="115" y="0"/>
                  </wp:wrapPolygon>
                </wp:wrapTight>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21BA47" w14:textId="4181BBA1" w:rsidR="00926AFA" w:rsidRPr="00557603" w:rsidRDefault="00926AFA" w:rsidP="00557603">
                            <w:pPr>
                              <w:pStyle w:val="Heading1"/>
                              <w:jc w:val="center"/>
                              <w:rPr>
                                <w:b/>
                                <w:sz w:val="52"/>
                                <w:szCs w:val="52"/>
                              </w:rPr>
                            </w:pPr>
                            <w:r w:rsidRPr="00557603">
                              <w:rPr>
                                <w:b/>
                                <w:sz w:val="52"/>
                                <w:szCs w:val="52"/>
                              </w:rPr>
                              <w:t>About the Speaker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margin-left:387pt;margin-top:51pt;width:376.2pt;height:111.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" filled="f" stroked="f">
                <v:textbox inset=",0,,0">
                  <w:txbxContent>
                    <w:p w14:paraId="2121BA47" w14:textId="4181BBA1" w:rsidR="00926AFA" w:rsidRPr="00557603" w:rsidRDefault="00926AFA" w:rsidP="00557603">
                      <w:pPr>
                        <w:pStyle w:val="Heading1"/>
                        <w:jc w:val="center"/>
                        <w:rPr>
                          <w:b/>
                          <w:sz w:val="52"/>
                          <w:szCs w:val="52"/>
                        </w:rPr>
                      </w:pPr>
                      <w:r w:rsidRPr="00557603">
                        <w:rPr>
                          <w:b/>
                          <w:sz w:val="52"/>
                          <w:szCs w:val="52"/>
                        </w:rPr>
                        <w:t>About the Speaker</w:t>
                      </w:r>
                    </w:p>
                  </w:txbxContent>
                </v:textbox>
                <w10:wrap type="tight" anchorx="page" anchory="page"/>
              </v:shape>
            </w:pict>
          </mc:Fallback>
        </mc:AlternateContent>
      </w:r>
      <w:r w:rsidR="00C307EC">
        <w:br w:type="page"/>
      </w:r>
      <w:r w:rsidR="00205567">
        <w:rPr>
          <w:noProof/>
        </w:rPr>
        <w:lastRenderedPageBreak/>
        <mc:AlternateContent>
          <mc:Choice Requires="wps">
            <w:drawing>
              <wp:anchor distT="0" distB="0" distL="114300" distR="114300" simplePos="0" relativeHeight="251674660" behindDoc="0" locked="0" layoutInCell="1" allowOverlap="1" wp14:anchorId="2C607C70" wp14:editId="4BB29139">
                <wp:simplePos x="0" y="0"/>
                <wp:positionH relativeFrom="page">
                  <wp:posOffset>5098415</wp:posOffset>
                </wp:positionH>
                <wp:positionV relativeFrom="page">
                  <wp:posOffset>365125</wp:posOffset>
                </wp:positionV>
                <wp:extent cx="1371600" cy="2680335"/>
                <wp:effectExtent l="0" t="0" r="0" b="12065"/>
                <wp:wrapTight wrapText="bothSides">
                  <wp:wrapPolygon edited="0">
                    <wp:start x="400" y="0"/>
                    <wp:lineTo x="400" y="21493"/>
                    <wp:lineTo x="20800" y="21493"/>
                    <wp:lineTo x="20800" y="0"/>
                    <wp:lineTo x="400" y="0"/>
                  </wp:wrapPolygon>
                </wp:wrapTight>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8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7A282D" w14:textId="77777777" w:rsidR="00926AFA" w:rsidRDefault="00926AFA" w:rsidP="00205567">
                            <w:pPr>
                              <w:pStyle w:val="BlockText"/>
                              <w:jc w:val="center"/>
                              <w:rPr>
                                <w:sz w:val="30"/>
                                <w:szCs w:val="30"/>
                              </w:rPr>
                            </w:pPr>
                          </w:p>
                          <w:p w14:paraId="7747738B" w14:textId="3B259AC7" w:rsidR="00926AFA" w:rsidRPr="00454DD6" w:rsidRDefault="00926AFA" w:rsidP="00205567">
                            <w:pPr>
                              <w:pStyle w:val="BlockText"/>
                              <w:jc w:val="center"/>
                              <w:rPr>
                                <w:color w:val="FAE5C7" w:themeColor="accent4" w:themeTint="33"/>
                                <w:sz w:val="30"/>
                                <w:szCs w:val="30"/>
                              </w:rPr>
                            </w:pPr>
                            <w:r w:rsidRPr="00454DD6">
                              <w:rPr>
                                <w:color w:val="FAE5C7" w:themeColor="accent4" w:themeTint="33"/>
                                <w:sz w:val="30"/>
                                <w:szCs w:val="30"/>
                              </w:rPr>
                              <w:t>“The Holy Spirit is the life-blood of apologetics, and Scripture is its backbone.”</w:t>
                            </w:r>
                          </w:p>
                          <w:p w14:paraId="30E2FDC2" w14:textId="7A9D1439" w:rsidR="00926AFA" w:rsidRPr="00454DD6" w:rsidRDefault="00926AFA" w:rsidP="00205567">
                            <w:pPr>
                              <w:pStyle w:val="BlockText"/>
                              <w:jc w:val="center"/>
                              <w:rPr>
                                <w:i/>
                                <w:color w:val="FAE5C7" w:themeColor="accent4" w:themeTint="33"/>
                                <w:sz w:val="20"/>
                                <w:szCs w:val="20"/>
                              </w:rPr>
                            </w:pPr>
                            <w:r w:rsidRPr="00454DD6">
                              <w:rPr>
                                <w:i/>
                                <w:color w:val="FAE5C7" w:themeColor="accent4" w:themeTint="33"/>
                                <w:sz w:val="20"/>
                                <w:szCs w:val="20"/>
                              </w:rPr>
                              <w:t>-Alexandra Carroll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01.45pt;margin-top:28.75pt;width:108pt;height:211.05pt;z-index:2516746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WZH/UCAABX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" filled="f" stroked="f">
                <v:textbox inset=",0,,0">
                  <w:txbxContent>
                    <w:p w14:paraId="1C7A282D" w14:textId="77777777" w:rsidR="00926AFA" w:rsidRDefault="00926AFA" w:rsidP="00205567">
                      <w:pPr>
                        <w:pStyle w:val="BlockText"/>
                        <w:jc w:val="center"/>
                        <w:rPr>
                          <w:sz w:val="30"/>
                          <w:szCs w:val="30"/>
                        </w:rPr>
                      </w:pPr>
                    </w:p>
                    <w:p w14:paraId="7747738B" w14:textId="3B259AC7" w:rsidR="00926AFA" w:rsidRPr="00454DD6" w:rsidRDefault="00926AFA" w:rsidP="00205567">
                      <w:pPr>
                        <w:pStyle w:val="BlockText"/>
                        <w:jc w:val="center"/>
                        <w:rPr>
                          <w:color w:val="FAE5C7" w:themeColor="accent4" w:themeTint="33"/>
                          <w:sz w:val="30"/>
                          <w:szCs w:val="30"/>
                        </w:rPr>
                      </w:pPr>
                      <w:r w:rsidRPr="00454DD6">
                        <w:rPr>
                          <w:color w:val="FAE5C7" w:themeColor="accent4" w:themeTint="33"/>
                          <w:sz w:val="30"/>
                          <w:szCs w:val="30"/>
                        </w:rPr>
                        <w:t>“The Holy Spirit is the life-blood of apologetics, and Scripture is its backbone.”</w:t>
                      </w:r>
                    </w:p>
                    <w:p w14:paraId="30E2FDC2" w14:textId="7A9D1439" w:rsidR="00926AFA" w:rsidRPr="00454DD6" w:rsidRDefault="00926AFA" w:rsidP="00205567">
                      <w:pPr>
                        <w:pStyle w:val="BlockText"/>
                        <w:jc w:val="center"/>
                        <w:rPr>
                          <w:i/>
                          <w:color w:val="FAE5C7" w:themeColor="accent4" w:themeTint="33"/>
                          <w:sz w:val="20"/>
                          <w:szCs w:val="20"/>
                        </w:rPr>
                      </w:pPr>
                      <w:r w:rsidRPr="00454DD6">
                        <w:rPr>
                          <w:i/>
                          <w:color w:val="FAE5C7" w:themeColor="accent4" w:themeTint="33"/>
                          <w:sz w:val="20"/>
                          <w:szCs w:val="20"/>
                        </w:rPr>
                        <w:t>-Alexandra Carroll</w:t>
                      </w:r>
                    </w:p>
                  </w:txbxContent>
                </v:textbox>
                <w10:wrap type="tight" anchorx="page" anchory="page"/>
              </v:shape>
            </w:pict>
          </mc:Fallback>
        </mc:AlternateContent>
      </w:r>
      <w:r w:rsidR="00637067">
        <w:rPr>
          <w:noProof/>
        </w:rPr>
        <w:drawing>
          <wp:anchor distT="0" distB="0" distL="114300" distR="114300" simplePos="0" relativeHeight="251668516" behindDoc="0" locked="0" layoutInCell="1" allowOverlap="1" wp14:anchorId="3872F6EA" wp14:editId="20771EF4">
            <wp:simplePos x="0" y="0"/>
            <wp:positionH relativeFrom="page">
              <wp:posOffset>3125469</wp:posOffset>
            </wp:positionH>
            <wp:positionV relativeFrom="page">
              <wp:posOffset>358140</wp:posOffset>
            </wp:positionV>
            <wp:extent cx="2031361" cy="2709545"/>
            <wp:effectExtent l="0" t="0" r="1270" b="8255"/>
            <wp:wrapThrough wrapText="bothSides">
              <wp:wrapPolygon edited="0">
                <wp:start x="0" y="0"/>
                <wp:lineTo x="0" y="21463"/>
                <wp:lineTo x="21343" y="21463"/>
                <wp:lineTo x="21343" y="0"/>
                <wp:lineTo x="0" y="0"/>
              </wp:wrapPolygon>
            </wp:wrapThrough>
            <wp:docPr id="17" name="Picture 17" descr="Macintosh HD:Users:X:Desktop:St Hugh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Desktop:St Hughes 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31361" cy="270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067">
        <w:rPr>
          <w:noProof/>
        </w:rPr>
        <mc:AlternateContent>
          <mc:Choice Requires="wps">
            <w:drawing>
              <wp:anchor distT="0" distB="0" distL="114300" distR="114300" simplePos="0" relativeHeight="251658253" behindDoc="0" locked="0" layoutInCell="1" allowOverlap="1" wp14:anchorId="1E2B1660" wp14:editId="6372AF09">
                <wp:simplePos x="0" y="0"/>
                <wp:positionH relativeFrom="page">
                  <wp:posOffset>5098415</wp:posOffset>
                </wp:positionH>
                <wp:positionV relativeFrom="page">
                  <wp:posOffset>365125</wp:posOffset>
                </wp:positionV>
                <wp:extent cx="1371600" cy="2697480"/>
                <wp:effectExtent l="0" t="0" r="0" b="0"/>
                <wp:wrapTight wrapText="bothSides">
                  <wp:wrapPolygon edited="0">
                    <wp:start x="0" y="0"/>
                    <wp:lineTo x="0" y="21356"/>
                    <wp:lineTo x="21200" y="21356"/>
                    <wp:lineTo x="21200" y="0"/>
                    <wp:lineTo x="0" y="0"/>
                  </wp:wrapPolygon>
                </wp:wrapTight>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974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1.45pt;margin-top:28.75pt;width:108pt;height:212.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" fillcolor="#860908 [3204]" stroked="f" strokecolor="#4a7ebb" strokeweight="1.5pt">
                <v:shadow opacity="22938f" mv:blur="38100f" offset="0,2pt"/>
                <v:textbox inset=",7.2pt,,7.2pt"/>
                <w10:wrap type="tight" anchorx="page" anchory="page"/>
              </v:rect>
            </w:pict>
          </mc:Fallback>
        </mc:AlternateContent>
      </w:r>
      <w:r w:rsidR="00637067">
        <w:rPr>
          <w:noProof/>
        </w:rPr>
        <w:drawing>
          <wp:anchor distT="0" distB="0" distL="114300" distR="114300" simplePos="0" relativeHeight="251665444" behindDoc="0" locked="0" layoutInCell="1" allowOverlap="1" wp14:anchorId="7EEEBE6C" wp14:editId="49AA40E4">
            <wp:simplePos x="0" y="0"/>
            <wp:positionH relativeFrom="page">
              <wp:posOffset>6424295</wp:posOffset>
            </wp:positionH>
            <wp:positionV relativeFrom="page">
              <wp:posOffset>370205</wp:posOffset>
            </wp:positionV>
            <wp:extent cx="3267075" cy="2697480"/>
            <wp:effectExtent l="0" t="0" r="9525" b="0"/>
            <wp:wrapThrough wrapText="bothSides">
              <wp:wrapPolygon edited="0">
                <wp:start x="0" y="0"/>
                <wp:lineTo x="0" y="21356"/>
                <wp:lineTo x="21495" y="21356"/>
                <wp:lineTo x="21495" y="0"/>
                <wp:lineTo x="0" y="0"/>
              </wp:wrapPolygon>
            </wp:wrapThrough>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67075"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0E0">
        <w:rPr>
          <w:noProof/>
        </w:rPr>
        <w:drawing>
          <wp:anchor distT="0" distB="0" distL="114300" distR="114300" simplePos="0" relativeHeight="251671588" behindDoc="0" locked="0" layoutInCell="1" allowOverlap="1" wp14:anchorId="7366938E" wp14:editId="0EC9CA30">
            <wp:simplePos x="0" y="0"/>
            <wp:positionH relativeFrom="page">
              <wp:posOffset>8641080</wp:posOffset>
            </wp:positionH>
            <wp:positionV relativeFrom="page">
              <wp:posOffset>4743450</wp:posOffset>
            </wp:positionV>
            <wp:extent cx="1050925" cy="639445"/>
            <wp:effectExtent l="0" t="0" r="0" b="0"/>
            <wp:wrapThrough wrapText="bothSides">
              <wp:wrapPolygon edited="0">
                <wp:start x="0" y="0"/>
                <wp:lineTo x="0" y="20592"/>
                <wp:lineTo x="20882" y="20592"/>
                <wp:lineTo x="20882" y="0"/>
                <wp:lineTo x="0" y="0"/>
              </wp:wrapPolygon>
            </wp:wrapThrough>
            <wp:docPr id="19" name="Picture 19" descr="Macintosh HD:Users:X:Desktop:logo-oxford-conoc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X:Desktop:logo-oxford-conocenos.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50925"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0E0">
        <w:rPr>
          <w:noProof/>
        </w:rPr>
        <w:drawing>
          <wp:anchor distT="0" distB="0" distL="114300" distR="114300" simplePos="0" relativeHeight="251672612" behindDoc="0" locked="0" layoutInCell="1" allowOverlap="1" wp14:anchorId="7B8A6324" wp14:editId="018C4C2B">
            <wp:simplePos x="0" y="0"/>
            <wp:positionH relativeFrom="page">
              <wp:posOffset>8646160</wp:posOffset>
            </wp:positionH>
            <wp:positionV relativeFrom="page">
              <wp:posOffset>5267325</wp:posOffset>
            </wp:positionV>
            <wp:extent cx="1045210" cy="921385"/>
            <wp:effectExtent l="0" t="0" r="0" b="0"/>
            <wp:wrapThrough wrapText="bothSides">
              <wp:wrapPolygon edited="0">
                <wp:start x="0" y="0"/>
                <wp:lineTo x="0" y="20841"/>
                <wp:lineTo x="20996" y="20841"/>
                <wp:lineTo x="20996" y="0"/>
                <wp:lineTo x="0" y="0"/>
              </wp:wrapPolygon>
            </wp:wrapThrough>
            <wp:docPr id="20" name="Picture 20" descr="Macintosh HD:Users:X:Desktop:OUS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X:Desktop:OUSS_logo.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045210"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0E0">
        <w:rPr>
          <w:noProof/>
        </w:rPr>
        <w:drawing>
          <wp:anchor distT="0" distB="0" distL="114300" distR="114300" simplePos="0" relativeHeight="251669540" behindDoc="0" locked="0" layoutInCell="1" allowOverlap="1" wp14:anchorId="1C966BED" wp14:editId="331EE1E6">
            <wp:simplePos x="0" y="0"/>
            <wp:positionH relativeFrom="page">
              <wp:posOffset>8641080</wp:posOffset>
            </wp:positionH>
            <wp:positionV relativeFrom="page">
              <wp:posOffset>3779520</wp:posOffset>
            </wp:positionV>
            <wp:extent cx="1051560" cy="1051560"/>
            <wp:effectExtent l="0" t="0" r="0" b="0"/>
            <wp:wrapThrough wrapText="bothSides">
              <wp:wrapPolygon edited="0">
                <wp:start x="0" y="0"/>
                <wp:lineTo x="0" y="20870"/>
                <wp:lineTo x="20870" y="20870"/>
                <wp:lineTo x="20870" y="0"/>
                <wp:lineTo x="0" y="0"/>
              </wp:wrapPolygon>
            </wp:wrapThrough>
            <wp:docPr id="16" name="Picture 16" descr="Macintosh HD:Users:X:Desktop:58a4c24a896d4.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Desktop:58a4c24a896d4.image.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0E0">
        <w:rPr>
          <w:noProof/>
        </w:rPr>
        <w:drawing>
          <wp:anchor distT="0" distB="0" distL="114300" distR="114300" simplePos="0" relativeHeight="251670564" behindDoc="0" locked="0" layoutInCell="1" allowOverlap="1" wp14:anchorId="1D4EF86B" wp14:editId="2F08C925">
            <wp:simplePos x="0" y="0"/>
            <wp:positionH relativeFrom="page">
              <wp:posOffset>8641080</wp:posOffset>
            </wp:positionH>
            <wp:positionV relativeFrom="page">
              <wp:posOffset>3045460</wp:posOffset>
            </wp:positionV>
            <wp:extent cx="1061085" cy="817245"/>
            <wp:effectExtent l="0" t="0" r="5715" b="0"/>
            <wp:wrapThrough wrapText="bothSides">
              <wp:wrapPolygon edited="0">
                <wp:start x="0" y="0"/>
                <wp:lineTo x="0" y="20811"/>
                <wp:lineTo x="21199" y="20811"/>
                <wp:lineTo x="21199" y="0"/>
                <wp:lineTo x="0" y="0"/>
              </wp:wrapPolygon>
            </wp:wrapThrough>
            <wp:docPr id="18" name="Picture 18" descr="Macintosh HD:Users:X:Desktop:RZ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X:Desktop:RZIM.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06108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621">
        <w:rPr>
          <w:noProof/>
        </w:rPr>
        <mc:AlternateContent>
          <mc:Choice Requires="wps">
            <w:drawing>
              <wp:anchor distT="0" distB="0" distL="114300" distR="114300" simplePos="0" relativeHeight="251658272" behindDoc="0" locked="0" layoutInCell="1" allowOverlap="1" wp14:anchorId="6D3B5EF1" wp14:editId="608F871C">
                <wp:simplePos x="0" y="0"/>
                <wp:positionH relativeFrom="page">
                  <wp:posOffset>5651500</wp:posOffset>
                </wp:positionH>
                <wp:positionV relativeFrom="page">
                  <wp:posOffset>3289300</wp:posOffset>
                </wp:positionV>
                <wp:extent cx="2989580" cy="4114800"/>
                <wp:effectExtent l="0" t="0" r="0" b="0"/>
                <wp:wrapTight wrapText="bothSides">
                  <wp:wrapPolygon edited="0">
                    <wp:start x="184" y="0"/>
                    <wp:lineTo x="184" y="21467"/>
                    <wp:lineTo x="21288" y="21467"/>
                    <wp:lineTo x="21288" y="0"/>
                    <wp:lineTo x="184" y="0"/>
                  </wp:wrapPolygon>
                </wp:wrapTight>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3FAA3C7" w14:textId="678BB1E4" w:rsidR="00926AFA" w:rsidRPr="009562F6" w:rsidRDefault="00926AFA" w:rsidP="003E0DB1">
                            <w:pPr>
                              <w:pStyle w:val="BodyText"/>
                              <w:spacing w:line="276" w:lineRule="auto"/>
                              <w:rPr>
                                <w:b/>
                                <w:color w:val="860908" w:themeColor="accent1"/>
                                <w:sz w:val="24"/>
                              </w:rPr>
                            </w:pPr>
                            <w:r w:rsidRPr="009562F6">
                              <w:rPr>
                                <w:b/>
                                <w:color w:val="860908" w:themeColor="accent1"/>
                                <w:sz w:val="24"/>
                              </w:rPr>
                              <w:t>Affiliations</w:t>
                            </w:r>
                          </w:p>
                          <w:p w14:paraId="0422D5E6" w14:textId="77777777" w:rsidR="00926AFA" w:rsidRPr="008A5621" w:rsidRDefault="00926AFA" w:rsidP="003E0DB1">
                            <w:pPr>
                              <w:pStyle w:val="BodyText"/>
                              <w:spacing w:line="240" w:lineRule="auto"/>
                              <w:contextualSpacing/>
                              <w:rPr>
                                <w:rFonts w:ascii="Athelas Regular" w:hAnsi="Athelas Regular"/>
                                <w:i/>
                                <w:color w:val="auto"/>
                                <w:sz w:val="24"/>
                              </w:rPr>
                            </w:pPr>
                            <w:r w:rsidRPr="008A5621">
                              <w:rPr>
                                <w:rFonts w:ascii="Athelas Regular" w:hAnsi="Athelas Regular"/>
                                <w:i/>
                                <w:color w:val="auto"/>
                                <w:sz w:val="24"/>
                              </w:rPr>
                              <w:t>Ravi Zacharias International Ministries</w:t>
                            </w:r>
                          </w:p>
                          <w:p w14:paraId="477497A5" w14:textId="4DA4D185" w:rsidR="00926AFA" w:rsidRDefault="00926AFA" w:rsidP="003E0DB1">
                            <w:pPr>
                              <w:pStyle w:val="BodyText"/>
                              <w:spacing w:line="240" w:lineRule="auto"/>
                              <w:contextualSpacing/>
                              <w:rPr>
                                <w:rFonts w:ascii="Athelas Regular" w:hAnsi="Athelas Regular"/>
                                <w:color w:val="auto"/>
                                <w:sz w:val="24"/>
                              </w:rPr>
                            </w:pPr>
                            <w:r>
                              <w:rPr>
                                <w:rFonts w:ascii="Athelas Regular" w:hAnsi="Athelas Regular"/>
                                <w:color w:val="auto"/>
                                <w:sz w:val="24"/>
                              </w:rPr>
                              <w:t xml:space="preserve">Guest </w:t>
                            </w:r>
                            <w:r w:rsidRPr="007447D5">
                              <w:rPr>
                                <w:rFonts w:ascii="Athelas Regular" w:hAnsi="Athelas Regular"/>
                                <w:color w:val="auto"/>
                                <w:sz w:val="24"/>
                              </w:rPr>
                              <w:t>Speaker</w:t>
                            </w:r>
                          </w:p>
                          <w:p w14:paraId="6230C5D8" w14:textId="77777777" w:rsidR="00926AFA" w:rsidRDefault="00926AFA" w:rsidP="008A5621">
                            <w:pPr>
                              <w:pStyle w:val="BodyText"/>
                              <w:spacing w:line="240" w:lineRule="auto"/>
                              <w:contextualSpacing/>
                              <w:rPr>
                                <w:rFonts w:ascii="Athelas Regular" w:hAnsi="Athelas Regular"/>
                                <w:i/>
                                <w:color w:val="auto"/>
                                <w:sz w:val="24"/>
                              </w:rPr>
                            </w:pPr>
                          </w:p>
                          <w:p w14:paraId="70AAC68F" w14:textId="77777777" w:rsidR="00926AFA" w:rsidRPr="008A5621" w:rsidRDefault="00926AFA" w:rsidP="008A5621">
                            <w:pPr>
                              <w:pStyle w:val="BodyText"/>
                              <w:spacing w:line="240" w:lineRule="auto"/>
                              <w:contextualSpacing/>
                              <w:rPr>
                                <w:rFonts w:ascii="Athelas Regular" w:hAnsi="Athelas Regular"/>
                                <w:i/>
                                <w:color w:val="auto"/>
                                <w:sz w:val="24"/>
                              </w:rPr>
                            </w:pPr>
                            <w:r w:rsidRPr="008A5621">
                              <w:rPr>
                                <w:rFonts w:ascii="Athelas Regular" w:hAnsi="Athelas Regular"/>
                                <w:i/>
                                <w:color w:val="auto"/>
                                <w:sz w:val="24"/>
                              </w:rPr>
                              <w:t>Ratio Christi</w:t>
                            </w:r>
                          </w:p>
                          <w:p w14:paraId="5169EBE6" w14:textId="7BEBEF10" w:rsidR="00926AFA" w:rsidRDefault="00926AFA" w:rsidP="008A5621">
                            <w:pPr>
                              <w:pStyle w:val="BodyText"/>
                              <w:spacing w:line="240" w:lineRule="auto"/>
                              <w:contextualSpacing/>
                              <w:rPr>
                                <w:rFonts w:ascii="Athelas Regular" w:hAnsi="Athelas Regular"/>
                                <w:color w:val="auto"/>
                                <w:sz w:val="24"/>
                              </w:rPr>
                            </w:pPr>
                            <w:r>
                              <w:rPr>
                                <w:rFonts w:ascii="Athelas Regular" w:hAnsi="Athelas Regular"/>
                                <w:color w:val="auto"/>
                                <w:sz w:val="24"/>
                              </w:rPr>
                              <w:t>Director; Colorado</w:t>
                            </w:r>
                            <w:r w:rsidR="00D02512">
                              <w:rPr>
                                <w:rFonts w:ascii="Athelas Regular" w:hAnsi="Athelas Regular"/>
                                <w:color w:val="auto"/>
                                <w:sz w:val="24"/>
                              </w:rPr>
                              <w:t xml:space="preserve"> School of Mines</w:t>
                            </w:r>
                          </w:p>
                          <w:p w14:paraId="12A6C730" w14:textId="6C33D524" w:rsidR="00926AFA" w:rsidRDefault="00926AFA" w:rsidP="008A5621">
                            <w:pPr>
                              <w:pStyle w:val="BodyText"/>
                              <w:spacing w:line="240" w:lineRule="auto"/>
                              <w:contextualSpacing/>
                              <w:rPr>
                                <w:rFonts w:ascii="Athelas Regular" w:hAnsi="Athelas Regular"/>
                                <w:color w:val="auto"/>
                                <w:sz w:val="24"/>
                              </w:rPr>
                            </w:pPr>
                            <w:r>
                              <w:rPr>
                                <w:rFonts w:ascii="Athelas Regular" w:hAnsi="Athelas Regular"/>
                                <w:color w:val="auto"/>
                                <w:sz w:val="24"/>
                              </w:rPr>
                              <w:t>Speaker’s Bureau</w:t>
                            </w:r>
                          </w:p>
                          <w:p w14:paraId="2C7F28FA" w14:textId="77777777" w:rsidR="00926AFA" w:rsidRPr="007447D5" w:rsidRDefault="00926AFA" w:rsidP="008A5621">
                            <w:pPr>
                              <w:pStyle w:val="BodyText"/>
                              <w:spacing w:line="240" w:lineRule="auto"/>
                              <w:contextualSpacing/>
                              <w:rPr>
                                <w:rFonts w:ascii="Athelas Regular" w:hAnsi="Athelas Regular"/>
                                <w:color w:val="auto"/>
                                <w:sz w:val="24"/>
                              </w:rPr>
                            </w:pPr>
                          </w:p>
                          <w:p w14:paraId="33948D88" w14:textId="41C09C6A" w:rsidR="00926AFA" w:rsidRPr="008A5621" w:rsidRDefault="00926AFA" w:rsidP="008A5621">
                            <w:pPr>
                              <w:pStyle w:val="BodyText"/>
                              <w:spacing w:line="240" w:lineRule="auto"/>
                              <w:contextualSpacing/>
                              <w:rPr>
                                <w:rFonts w:ascii="Athelas Regular" w:hAnsi="Athelas Regular"/>
                                <w:i/>
                                <w:color w:val="auto"/>
                                <w:sz w:val="24"/>
                              </w:rPr>
                            </w:pPr>
                            <w:r w:rsidRPr="008A5621">
                              <w:rPr>
                                <w:rFonts w:ascii="Athelas Regular" w:hAnsi="Athelas Regular"/>
                                <w:i/>
                                <w:color w:val="auto"/>
                                <w:sz w:val="24"/>
                              </w:rPr>
                              <w:t>Oxford Centre for Christian Apologetics</w:t>
                            </w:r>
                          </w:p>
                          <w:p w14:paraId="4693A78B" w14:textId="537C7FD5" w:rsidR="00926AFA" w:rsidRDefault="00926AFA" w:rsidP="008A5621">
                            <w:pPr>
                              <w:pStyle w:val="BodyText"/>
                              <w:spacing w:line="240" w:lineRule="auto"/>
                              <w:contextualSpacing/>
                              <w:rPr>
                                <w:rFonts w:ascii="Athelas Regular" w:hAnsi="Athelas Regular"/>
                                <w:color w:val="auto"/>
                                <w:sz w:val="24"/>
                              </w:rPr>
                            </w:pPr>
                            <w:r>
                              <w:rPr>
                                <w:rFonts w:ascii="Athelas Regular" w:hAnsi="Athelas Regular"/>
                                <w:color w:val="auto"/>
                                <w:sz w:val="24"/>
                              </w:rPr>
                              <w:t>Alumni</w:t>
                            </w:r>
                          </w:p>
                          <w:p w14:paraId="4D9B2237" w14:textId="1B3403D4" w:rsidR="00926AFA" w:rsidRPr="007447D5" w:rsidRDefault="00926AFA" w:rsidP="008A5621">
                            <w:pPr>
                              <w:pStyle w:val="BodyText"/>
                              <w:spacing w:line="240" w:lineRule="auto"/>
                              <w:contextualSpacing/>
                              <w:rPr>
                                <w:rFonts w:ascii="Athelas Regular" w:hAnsi="Athelas Regular"/>
                                <w:color w:val="auto"/>
                                <w:sz w:val="24"/>
                              </w:rPr>
                            </w:pPr>
                            <w:r>
                              <w:rPr>
                                <w:rFonts w:ascii="Athelas Regular" w:hAnsi="Athelas Regular"/>
                                <w:color w:val="auto"/>
                                <w:sz w:val="24"/>
                              </w:rPr>
                              <w:t>Speaker’s Bureau</w:t>
                            </w:r>
                          </w:p>
                          <w:p w14:paraId="0B4D82EA" w14:textId="77777777" w:rsidR="00926AFA" w:rsidRPr="007447D5" w:rsidRDefault="00926AFA" w:rsidP="008A5621">
                            <w:pPr>
                              <w:pStyle w:val="BodyText"/>
                              <w:spacing w:line="240" w:lineRule="auto"/>
                              <w:contextualSpacing/>
                              <w:rPr>
                                <w:rFonts w:ascii="Athelas Regular" w:hAnsi="Athelas Regular"/>
                                <w:color w:val="auto"/>
                                <w:sz w:val="24"/>
                              </w:rPr>
                            </w:pPr>
                          </w:p>
                          <w:p w14:paraId="4A086E80" w14:textId="77777777" w:rsidR="00926AFA" w:rsidRPr="008A5621" w:rsidRDefault="00926AFA" w:rsidP="008A5621">
                            <w:pPr>
                              <w:pStyle w:val="BodyText"/>
                              <w:spacing w:line="240" w:lineRule="auto"/>
                              <w:contextualSpacing/>
                              <w:rPr>
                                <w:rFonts w:ascii="Athelas Regular" w:hAnsi="Athelas Regular"/>
                                <w:i/>
                                <w:color w:val="auto"/>
                                <w:sz w:val="24"/>
                              </w:rPr>
                            </w:pPr>
                            <w:r w:rsidRPr="008A5621">
                              <w:rPr>
                                <w:rFonts w:ascii="Athelas Regular" w:hAnsi="Athelas Regular"/>
                                <w:i/>
                                <w:color w:val="auto"/>
                                <w:sz w:val="24"/>
                              </w:rPr>
                              <w:t>Oxford University Scientific Society</w:t>
                            </w:r>
                          </w:p>
                          <w:p w14:paraId="5803AC4A" w14:textId="55AF4E4F" w:rsidR="00926AFA" w:rsidRDefault="00926AFA" w:rsidP="003E0DB1">
                            <w:pPr>
                              <w:pStyle w:val="BodyText"/>
                              <w:spacing w:line="240" w:lineRule="auto"/>
                              <w:contextualSpacing/>
                              <w:rPr>
                                <w:rFonts w:ascii="Athelas Regular" w:hAnsi="Athelas Regular"/>
                                <w:color w:val="auto"/>
                                <w:sz w:val="24"/>
                              </w:rPr>
                            </w:pPr>
                            <w:r w:rsidRPr="007447D5">
                              <w:rPr>
                                <w:rFonts w:ascii="Athelas Regular" w:hAnsi="Athelas Regular"/>
                                <w:color w:val="auto"/>
                                <w:sz w:val="24"/>
                              </w:rPr>
                              <w:t>Lifetime Member</w:t>
                            </w:r>
                          </w:p>
                          <w:p w14:paraId="415C1A9F" w14:textId="77777777" w:rsidR="00926AFA" w:rsidRPr="003E0DB1" w:rsidRDefault="00926AFA" w:rsidP="003E0DB1">
                            <w:pPr>
                              <w:pStyle w:val="BodyText"/>
                              <w:spacing w:line="240" w:lineRule="auto"/>
                              <w:contextualSpacing/>
                              <w:rPr>
                                <w:rFonts w:ascii="Athelas Regular" w:hAnsi="Athelas Regular"/>
                                <w:color w:val="auto"/>
                                <w:sz w:val="24"/>
                              </w:rPr>
                            </w:pPr>
                          </w:p>
                          <w:p w14:paraId="753461C6" w14:textId="7597E2FC" w:rsidR="00926AFA" w:rsidRDefault="00926AFA" w:rsidP="003E0DB1">
                            <w:pPr>
                              <w:pStyle w:val="BodyText"/>
                              <w:spacing w:line="276" w:lineRule="auto"/>
                              <w:rPr>
                                <w:b/>
                                <w:color w:val="860908" w:themeColor="accent1"/>
                                <w:sz w:val="24"/>
                              </w:rPr>
                            </w:pPr>
                            <w:r w:rsidRPr="009562F6">
                              <w:rPr>
                                <w:b/>
                                <w:color w:val="860908" w:themeColor="accent1"/>
                                <w:sz w:val="24"/>
                              </w:rPr>
                              <w:t>Prices</w:t>
                            </w:r>
                          </w:p>
                          <w:p w14:paraId="270AD35A" w14:textId="5533EC70" w:rsidR="00926AFA" w:rsidRPr="009562F6" w:rsidRDefault="00926AFA" w:rsidP="008A5621">
                            <w:pPr>
                              <w:pStyle w:val="BodyText"/>
                              <w:spacing w:line="240" w:lineRule="auto"/>
                              <w:contextualSpacing/>
                              <w:rPr>
                                <w:b/>
                                <w:color w:val="860908" w:themeColor="accent1"/>
                                <w:sz w:val="24"/>
                              </w:rPr>
                            </w:pPr>
                            <w:r>
                              <w:rPr>
                                <w:rFonts w:ascii="Athelas Regular" w:hAnsi="Athelas Regular"/>
                                <w:color w:val="auto"/>
                                <w:sz w:val="24"/>
                              </w:rPr>
                              <w:t>In the event of travel, all travel expenses must be covered; lodgings (either home or hotel) will be expected.</w:t>
                            </w:r>
                            <w:r w:rsidR="003C7021">
                              <w:rPr>
                                <w:rFonts w:ascii="Athelas Regular" w:hAnsi="Athelas Regular"/>
                                <w:color w:val="auto"/>
                                <w:sz w:val="24"/>
                              </w:rPr>
                              <w:t xml:space="preserve">  Usually an honorarium of at least</w:t>
                            </w:r>
                            <w:r>
                              <w:rPr>
                                <w:rFonts w:ascii="Athelas Regular" w:hAnsi="Athelas Regular"/>
                                <w:color w:val="auto"/>
                                <w:sz w:val="24"/>
                              </w:rPr>
                              <w:t xml:space="preserve"> $100 per speaking event (not per conference) is included.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5" type="#_x0000_t202" style="position:absolute;margin-left:445pt;margin-top:259pt;width:235.4pt;height:324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" mv:complextextbox="1" filled="f" stroked="f">
                <v:textbox inset=",0,,0">
                  <w:txbxContent>
                    <w:p w14:paraId="53FAA3C7" w14:textId="678BB1E4" w:rsidR="00926AFA" w:rsidRPr="009562F6" w:rsidRDefault="00926AFA" w:rsidP="003E0DB1">
                      <w:pPr>
                        <w:pStyle w:val="BodyText"/>
                        <w:spacing w:line="276" w:lineRule="auto"/>
                        <w:rPr>
                          <w:b/>
                          <w:color w:val="860908" w:themeColor="accent1"/>
                          <w:sz w:val="24"/>
                        </w:rPr>
                      </w:pPr>
                      <w:r w:rsidRPr="009562F6">
                        <w:rPr>
                          <w:b/>
                          <w:color w:val="860908" w:themeColor="accent1"/>
                          <w:sz w:val="24"/>
                        </w:rPr>
                        <w:t>Affiliations</w:t>
                      </w:r>
                    </w:p>
                    <w:p w14:paraId="0422D5E6" w14:textId="77777777" w:rsidR="00926AFA" w:rsidRPr="008A5621" w:rsidRDefault="00926AFA" w:rsidP="003E0DB1">
                      <w:pPr>
                        <w:pStyle w:val="BodyText"/>
                        <w:spacing w:line="240" w:lineRule="auto"/>
                        <w:contextualSpacing/>
                        <w:rPr>
                          <w:rFonts w:ascii="Athelas Regular" w:hAnsi="Athelas Regular"/>
                          <w:i/>
                          <w:color w:val="auto"/>
                          <w:sz w:val="24"/>
                        </w:rPr>
                      </w:pPr>
                      <w:r w:rsidRPr="008A5621">
                        <w:rPr>
                          <w:rFonts w:ascii="Athelas Regular" w:hAnsi="Athelas Regular"/>
                          <w:i/>
                          <w:color w:val="auto"/>
                          <w:sz w:val="24"/>
                        </w:rPr>
                        <w:t>Ravi Zacharias International Ministries</w:t>
                      </w:r>
                    </w:p>
                    <w:p w14:paraId="477497A5" w14:textId="4DA4D185" w:rsidR="00926AFA" w:rsidRDefault="00926AFA" w:rsidP="003E0DB1">
                      <w:pPr>
                        <w:pStyle w:val="BodyText"/>
                        <w:spacing w:line="240" w:lineRule="auto"/>
                        <w:contextualSpacing/>
                        <w:rPr>
                          <w:rFonts w:ascii="Athelas Regular" w:hAnsi="Athelas Regular"/>
                          <w:color w:val="auto"/>
                          <w:sz w:val="24"/>
                        </w:rPr>
                      </w:pPr>
                      <w:r>
                        <w:rPr>
                          <w:rFonts w:ascii="Athelas Regular" w:hAnsi="Athelas Regular"/>
                          <w:color w:val="auto"/>
                          <w:sz w:val="24"/>
                        </w:rPr>
                        <w:t xml:space="preserve">Guest </w:t>
                      </w:r>
                      <w:r w:rsidRPr="007447D5">
                        <w:rPr>
                          <w:rFonts w:ascii="Athelas Regular" w:hAnsi="Athelas Regular"/>
                          <w:color w:val="auto"/>
                          <w:sz w:val="24"/>
                        </w:rPr>
                        <w:t>Speaker</w:t>
                      </w:r>
                    </w:p>
                    <w:p w14:paraId="6230C5D8" w14:textId="77777777" w:rsidR="00926AFA" w:rsidRDefault="00926AFA" w:rsidP="008A5621">
                      <w:pPr>
                        <w:pStyle w:val="BodyText"/>
                        <w:spacing w:line="240" w:lineRule="auto"/>
                        <w:contextualSpacing/>
                        <w:rPr>
                          <w:rFonts w:ascii="Athelas Regular" w:hAnsi="Athelas Regular"/>
                          <w:i/>
                          <w:color w:val="auto"/>
                          <w:sz w:val="24"/>
                        </w:rPr>
                      </w:pPr>
                    </w:p>
                    <w:p w14:paraId="70AAC68F" w14:textId="77777777" w:rsidR="00926AFA" w:rsidRPr="008A5621" w:rsidRDefault="00926AFA" w:rsidP="008A5621">
                      <w:pPr>
                        <w:pStyle w:val="BodyText"/>
                        <w:spacing w:line="240" w:lineRule="auto"/>
                        <w:contextualSpacing/>
                        <w:rPr>
                          <w:rFonts w:ascii="Athelas Regular" w:hAnsi="Athelas Regular"/>
                          <w:i/>
                          <w:color w:val="auto"/>
                          <w:sz w:val="24"/>
                        </w:rPr>
                      </w:pPr>
                      <w:r w:rsidRPr="008A5621">
                        <w:rPr>
                          <w:rFonts w:ascii="Athelas Regular" w:hAnsi="Athelas Regular"/>
                          <w:i/>
                          <w:color w:val="auto"/>
                          <w:sz w:val="24"/>
                        </w:rPr>
                        <w:t>Ratio Christi</w:t>
                      </w:r>
                    </w:p>
                    <w:p w14:paraId="5169EBE6" w14:textId="7BEBEF10" w:rsidR="00926AFA" w:rsidRDefault="00926AFA" w:rsidP="008A5621">
                      <w:pPr>
                        <w:pStyle w:val="BodyText"/>
                        <w:spacing w:line="240" w:lineRule="auto"/>
                        <w:contextualSpacing/>
                        <w:rPr>
                          <w:rFonts w:ascii="Athelas Regular" w:hAnsi="Athelas Regular"/>
                          <w:color w:val="auto"/>
                          <w:sz w:val="24"/>
                        </w:rPr>
                      </w:pPr>
                      <w:r>
                        <w:rPr>
                          <w:rFonts w:ascii="Athelas Regular" w:hAnsi="Athelas Regular"/>
                          <w:color w:val="auto"/>
                          <w:sz w:val="24"/>
                        </w:rPr>
                        <w:t>Director; Colorado</w:t>
                      </w:r>
                      <w:r w:rsidR="00D02512">
                        <w:rPr>
                          <w:rFonts w:ascii="Athelas Regular" w:hAnsi="Athelas Regular"/>
                          <w:color w:val="auto"/>
                          <w:sz w:val="24"/>
                        </w:rPr>
                        <w:t xml:space="preserve"> School of Mines</w:t>
                      </w:r>
                    </w:p>
                    <w:p w14:paraId="12A6C730" w14:textId="6C33D524" w:rsidR="00926AFA" w:rsidRDefault="00926AFA" w:rsidP="008A5621">
                      <w:pPr>
                        <w:pStyle w:val="BodyText"/>
                        <w:spacing w:line="240" w:lineRule="auto"/>
                        <w:contextualSpacing/>
                        <w:rPr>
                          <w:rFonts w:ascii="Athelas Regular" w:hAnsi="Athelas Regular"/>
                          <w:color w:val="auto"/>
                          <w:sz w:val="24"/>
                        </w:rPr>
                      </w:pPr>
                      <w:r>
                        <w:rPr>
                          <w:rFonts w:ascii="Athelas Regular" w:hAnsi="Athelas Regular"/>
                          <w:color w:val="auto"/>
                          <w:sz w:val="24"/>
                        </w:rPr>
                        <w:t>Speaker’s Bureau</w:t>
                      </w:r>
                    </w:p>
                    <w:p w14:paraId="2C7F28FA" w14:textId="77777777" w:rsidR="00926AFA" w:rsidRPr="007447D5" w:rsidRDefault="00926AFA" w:rsidP="008A5621">
                      <w:pPr>
                        <w:pStyle w:val="BodyText"/>
                        <w:spacing w:line="240" w:lineRule="auto"/>
                        <w:contextualSpacing/>
                        <w:rPr>
                          <w:rFonts w:ascii="Athelas Regular" w:hAnsi="Athelas Regular"/>
                          <w:color w:val="auto"/>
                          <w:sz w:val="24"/>
                        </w:rPr>
                      </w:pPr>
                    </w:p>
                    <w:p w14:paraId="33948D88" w14:textId="41C09C6A" w:rsidR="00926AFA" w:rsidRPr="008A5621" w:rsidRDefault="00926AFA" w:rsidP="008A5621">
                      <w:pPr>
                        <w:pStyle w:val="BodyText"/>
                        <w:spacing w:line="240" w:lineRule="auto"/>
                        <w:contextualSpacing/>
                        <w:rPr>
                          <w:rFonts w:ascii="Athelas Regular" w:hAnsi="Athelas Regular"/>
                          <w:i/>
                          <w:color w:val="auto"/>
                          <w:sz w:val="24"/>
                        </w:rPr>
                      </w:pPr>
                      <w:r w:rsidRPr="008A5621">
                        <w:rPr>
                          <w:rFonts w:ascii="Athelas Regular" w:hAnsi="Athelas Regular"/>
                          <w:i/>
                          <w:color w:val="auto"/>
                          <w:sz w:val="24"/>
                        </w:rPr>
                        <w:t>Oxford Centre for Christian Apologetics</w:t>
                      </w:r>
                    </w:p>
                    <w:p w14:paraId="4693A78B" w14:textId="537C7FD5" w:rsidR="00926AFA" w:rsidRDefault="00926AFA" w:rsidP="008A5621">
                      <w:pPr>
                        <w:pStyle w:val="BodyText"/>
                        <w:spacing w:line="240" w:lineRule="auto"/>
                        <w:contextualSpacing/>
                        <w:rPr>
                          <w:rFonts w:ascii="Athelas Regular" w:hAnsi="Athelas Regular"/>
                          <w:color w:val="auto"/>
                          <w:sz w:val="24"/>
                        </w:rPr>
                      </w:pPr>
                      <w:r>
                        <w:rPr>
                          <w:rFonts w:ascii="Athelas Regular" w:hAnsi="Athelas Regular"/>
                          <w:color w:val="auto"/>
                          <w:sz w:val="24"/>
                        </w:rPr>
                        <w:t>Alumni</w:t>
                      </w:r>
                    </w:p>
                    <w:p w14:paraId="4D9B2237" w14:textId="1B3403D4" w:rsidR="00926AFA" w:rsidRPr="007447D5" w:rsidRDefault="00926AFA" w:rsidP="008A5621">
                      <w:pPr>
                        <w:pStyle w:val="BodyText"/>
                        <w:spacing w:line="240" w:lineRule="auto"/>
                        <w:contextualSpacing/>
                        <w:rPr>
                          <w:rFonts w:ascii="Athelas Regular" w:hAnsi="Athelas Regular"/>
                          <w:color w:val="auto"/>
                          <w:sz w:val="24"/>
                        </w:rPr>
                      </w:pPr>
                      <w:r>
                        <w:rPr>
                          <w:rFonts w:ascii="Athelas Regular" w:hAnsi="Athelas Regular"/>
                          <w:color w:val="auto"/>
                          <w:sz w:val="24"/>
                        </w:rPr>
                        <w:t>Speaker’s Bureau</w:t>
                      </w:r>
                    </w:p>
                    <w:p w14:paraId="0B4D82EA" w14:textId="77777777" w:rsidR="00926AFA" w:rsidRPr="007447D5" w:rsidRDefault="00926AFA" w:rsidP="008A5621">
                      <w:pPr>
                        <w:pStyle w:val="BodyText"/>
                        <w:spacing w:line="240" w:lineRule="auto"/>
                        <w:contextualSpacing/>
                        <w:rPr>
                          <w:rFonts w:ascii="Athelas Regular" w:hAnsi="Athelas Regular"/>
                          <w:color w:val="auto"/>
                          <w:sz w:val="24"/>
                        </w:rPr>
                      </w:pPr>
                    </w:p>
                    <w:p w14:paraId="4A086E80" w14:textId="77777777" w:rsidR="00926AFA" w:rsidRPr="008A5621" w:rsidRDefault="00926AFA" w:rsidP="008A5621">
                      <w:pPr>
                        <w:pStyle w:val="BodyText"/>
                        <w:spacing w:line="240" w:lineRule="auto"/>
                        <w:contextualSpacing/>
                        <w:rPr>
                          <w:rFonts w:ascii="Athelas Regular" w:hAnsi="Athelas Regular"/>
                          <w:i/>
                          <w:color w:val="auto"/>
                          <w:sz w:val="24"/>
                        </w:rPr>
                      </w:pPr>
                      <w:r w:rsidRPr="008A5621">
                        <w:rPr>
                          <w:rFonts w:ascii="Athelas Regular" w:hAnsi="Athelas Regular"/>
                          <w:i/>
                          <w:color w:val="auto"/>
                          <w:sz w:val="24"/>
                        </w:rPr>
                        <w:t>Oxford University Scientific Society</w:t>
                      </w:r>
                    </w:p>
                    <w:p w14:paraId="5803AC4A" w14:textId="55AF4E4F" w:rsidR="00926AFA" w:rsidRDefault="00926AFA" w:rsidP="003E0DB1">
                      <w:pPr>
                        <w:pStyle w:val="BodyText"/>
                        <w:spacing w:line="240" w:lineRule="auto"/>
                        <w:contextualSpacing/>
                        <w:rPr>
                          <w:rFonts w:ascii="Athelas Regular" w:hAnsi="Athelas Regular"/>
                          <w:color w:val="auto"/>
                          <w:sz w:val="24"/>
                        </w:rPr>
                      </w:pPr>
                      <w:r w:rsidRPr="007447D5">
                        <w:rPr>
                          <w:rFonts w:ascii="Athelas Regular" w:hAnsi="Athelas Regular"/>
                          <w:color w:val="auto"/>
                          <w:sz w:val="24"/>
                        </w:rPr>
                        <w:t>Lifetime Member</w:t>
                      </w:r>
                    </w:p>
                    <w:p w14:paraId="415C1A9F" w14:textId="77777777" w:rsidR="00926AFA" w:rsidRPr="003E0DB1" w:rsidRDefault="00926AFA" w:rsidP="003E0DB1">
                      <w:pPr>
                        <w:pStyle w:val="BodyText"/>
                        <w:spacing w:line="240" w:lineRule="auto"/>
                        <w:contextualSpacing/>
                        <w:rPr>
                          <w:rFonts w:ascii="Athelas Regular" w:hAnsi="Athelas Regular"/>
                          <w:color w:val="auto"/>
                          <w:sz w:val="24"/>
                        </w:rPr>
                      </w:pPr>
                    </w:p>
                    <w:p w14:paraId="753461C6" w14:textId="7597E2FC" w:rsidR="00926AFA" w:rsidRDefault="00926AFA" w:rsidP="003E0DB1">
                      <w:pPr>
                        <w:pStyle w:val="BodyText"/>
                        <w:spacing w:line="276" w:lineRule="auto"/>
                        <w:rPr>
                          <w:b/>
                          <w:color w:val="860908" w:themeColor="accent1"/>
                          <w:sz w:val="24"/>
                        </w:rPr>
                      </w:pPr>
                      <w:r w:rsidRPr="009562F6">
                        <w:rPr>
                          <w:b/>
                          <w:color w:val="860908" w:themeColor="accent1"/>
                          <w:sz w:val="24"/>
                        </w:rPr>
                        <w:t>Prices</w:t>
                      </w:r>
                    </w:p>
                    <w:p w14:paraId="270AD35A" w14:textId="5533EC70" w:rsidR="00926AFA" w:rsidRPr="009562F6" w:rsidRDefault="00926AFA" w:rsidP="008A5621">
                      <w:pPr>
                        <w:pStyle w:val="BodyText"/>
                        <w:spacing w:line="240" w:lineRule="auto"/>
                        <w:contextualSpacing/>
                        <w:rPr>
                          <w:b/>
                          <w:color w:val="860908" w:themeColor="accent1"/>
                          <w:sz w:val="24"/>
                        </w:rPr>
                      </w:pPr>
                      <w:r>
                        <w:rPr>
                          <w:rFonts w:ascii="Athelas Regular" w:hAnsi="Athelas Regular"/>
                          <w:color w:val="auto"/>
                          <w:sz w:val="24"/>
                        </w:rPr>
                        <w:t>In the event of travel, all travel expenses must be covered; lodgings (either home or hotel) will be expected.</w:t>
                      </w:r>
                      <w:r w:rsidR="003C7021">
                        <w:rPr>
                          <w:rFonts w:ascii="Athelas Regular" w:hAnsi="Athelas Regular"/>
                          <w:color w:val="auto"/>
                          <w:sz w:val="24"/>
                        </w:rPr>
                        <w:t xml:space="preserve">  Usually an honorarium of at least</w:t>
                      </w:r>
                      <w:r>
                        <w:rPr>
                          <w:rFonts w:ascii="Athelas Regular" w:hAnsi="Athelas Regular"/>
                          <w:color w:val="auto"/>
                          <w:sz w:val="24"/>
                        </w:rPr>
                        <w:t xml:space="preserve"> $100 per speaking event (not per conference) is included.</w:t>
                      </w:r>
                    </w:p>
                  </w:txbxContent>
                </v:textbox>
                <w10:wrap type="tight" anchorx="page" anchory="page"/>
              </v:shape>
            </w:pict>
          </mc:Fallback>
        </mc:AlternateContent>
      </w:r>
      <w:r w:rsidR="008A5621">
        <w:rPr>
          <w:noProof/>
        </w:rPr>
        <mc:AlternateContent>
          <mc:Choice Requires="wps">
            <w:drawing>
              <wp:anchor distT="0" distB="0" distL="114300" distR="114300" simplePos="0" relativeHeight="251658273" behindDoc="0" locked="0" layoutInCell="1" allowOverlap="1" wp14:anchorId="44F99FDF" wp14:editId="5712DC29">
                <wp:simplePos x="0" y="0"/>
                <wp:positionH relativeFrom="page">
                  <wp:posOffset>365760</wp:posOffset>
                </wp:positionH>
                <wp:positionV relativeFrom="page">
                  <wp:posOffset>3289300</wp:posOffset>
                </wp:positionV>
                <wp:extent cx="5151120" cy="4114800"/>
                <wp:effectExtent l="0" t="0" r="0" b="0"/>
                <wp:wrapTight wrapText="bothSides">
                  <wp:wrapPolygon edited="0">
                    <wp:start x="107" y="0"/>
                    <wp:lineTo x="107" y="21467"/>
                    <wp:lineTo x="21408" y="21467"/>
                    <wp:lineTo x="21408" y="0"/>
                    <wp:lineTo x="107" y="0"/>
                  </wp:wrapPolygon>
                </wp:wrapTight>
                <wp:docPr id="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8E425A6" w14:textId="68059FB6" w:rsidR="00926AFA" w:rsidRDefault="00926AFA" w:rsidP="008A5621">
                            <w:pPr>
                              <w:pStyle w:val="BodyText"/>
                              <w:spacing w:line="276" w:lineRule="auto"/>
                              <w:rPr>
                                <w:b/>
                                <w:color w:val="860908" w:themeColor="accent1"/>
                                <w:sz w:val="24"/>
                              </w:rPr>
                            </w:pPr>
                            <w:r>
                              <w:rPr>
                                <w:b/>
                                <w:color w:val="860908" w:themeColor="accent1"/>
                                <w:sz w:val="24"/>
                              </w:rPr>
                              <w:t xml:space="preserve">Examples of </w:t>
                            </w:r>
                            <w:r w:rsidRPr="009562F6">
                              <w:rPr>
                                <w:b/>
                                <w:color w:val="860908" w:themeColor="accent1"/>
                                <w:sz w:val="24"/>
                              </w:rPr>
                              <w:t>Speaking Engagements</w:t>
                            </w:r>
                          </w:p>
                          <w:p w14:paraId="53850707" w14:textId="77777777" w:rsidR="00926AFA" w:rsidRDefault="00926AFA" w:rsidP="008A5621">
                            <w:pPr>
                              <w:spacing w:line="276" w:lineRule="auto"/>
                              <w:contextualSpacing/>
                              <w:rPr>
                                <w:rFonts w:ascii="Athelas Regular" w:hAnsi="Athelas Regular"/>
                              </w:rPr>
                            </w:pPr>
                            <w:r>
                              <w:rPr>
                                <w:rFonts w:ascii="Athelas Regular" w:hAnsi="Athelas Regular"/>
                                <w:i/>
                              </w:rPr>
                              <w:t xml:space="preserve">The Philosophy of Science </w:t>
                            </w:r>
                            <w:r>
                              <w:rPr>
                                <w:rFonts w:ascii="Athelas Regular" w:hAnsi="Athelas Regular"/>
                              </w:rPr>
                              <w:t>(March 2014) Kent College, Canterbury, England</w:t>
                            </w:r>
                          </w:p>
                          <w:p w14:paraId="5747E8D0" w14:textId="77777777" w:rsidR="00926AFA" w:rsidRPr="007447D5" w:rsidRDefault="00926AFA" w:rsidP="008A5621">
                            <w:pPr>
                              <w:spacing w:line="276" w:lineRule="auto"/>
                              <w:contextualSpacing/>
                              <w:rPr>
                                <w:rFonts w:ascii="Athelas Regular" w:hAnsi="Athelas Regular"/>
                              </w:rPr>
                            </w:pPr>
                          </w:p>
                          <w:p w14:paraId="316B7A73" w14:textId="12682ADF" w:rsidR="00926AFA" w:rsidRDefault="00926AFA" w:rsidP="00FC0145">
                            <w:pPr>
                              <w:spacing w:line="276" w:lineRule="auto"/>
                              <w:contextualSpacing/>
                              <w:rPr>
                                <w:rFonts w:ascii="Athelas Regular" w:hAnsi="Athelas Regular"/>
                              </w:rPr>
                            </w:pPr>
                            <w:r>
                              <w:rPr>
                                <w:rFonts w:ascii="Athelas Regular" w:hAnsi="Athelas Regular"/>
                                <w:i/>
                              </w:rPr>
                              <w:t>The</w:t>
                            </w:r>
                            <w:r w:rsidRPr="007141ED">
                              <w:rPr>
                                <w:rFonts w:ascii="Athelas Regular" w:hAnsi="Athelas Regular"/>
                                <w:i/>
                              </w:rPr>
                              <w:t xml:space="preserve"> New Atheism</w:t>
                            </w:r>
                            <w:r w:rsidRPr="007141ED">
                              <w:rPr>
                                <w:rFonts w:ascii="Athelas Regular" w:hAnsi="Athelas Regular"/>
                              </w:rPr>
                              <w:t xml:space="preserve"> (April 2015) Portland State University, Portland, USA</w:t>
                            </w:r>
                          </w:p>
                          <w:p w14:paraId="51BCD6E8" w14:textId="77777777" w:rsidR="00926AFA" w:rsidRPr="007141ED" w:rsidRDefault="00926AFA" w:rsidP="008A5621">
                            <w:pPr>
                              <w:spacing w:line="276" w:lineRule="auto"/>
                              <w:ind w:firstLine="720"/>
                              <w:contextualSpacing/>
                              <w:rPr>
                                <w:rFonts w:ascii="Athelas Regular" w:hAnsi="Athelas Regular"/>
                              </w:rPr>
                            </w:pPr>
                          </w:p>
                          <w:p w14:paraId="03455EA1" w14:textId="77777777" w:rsidR="00926AFA" w:rsidRDefault="00926AFA" w:rsidP="008A5621">
                            <w:pPr>
                              <w:spacing w:line="276" w:lineRule="auto"/>
                              <w:contextualSpacing/>
                              <w:rPr>
                                <w:rFonts w:ascii="Athelas Regular" w:hAnsi="Athelas Regular"/>
                              </w:rPr>
                            </w:pPr>
                            <w:r w:rsidRPr="007141ED">
                              <w:rPr>
                                <w:rFonts w:ascii="Athelas Regular" w:hAnsi="Athelas Regular"/>
                                <w:i/>
                              </w:rPr>
                              <w:t xml:space="preserve">Feathered Dinosaurs: the Fee </w:t>
                            </w:r>
                            <w:proofErr w:type="gramStart"/>
                            <w:r w:rsidRPr="007141ED">
                              <w:rPr>
                                <w:rFonts w:ascii="Athelas Regular" w:hAnsi="Athelas Regular"/>
                                <w:i/>
                              </w:rPr>
                              <w:t xml:space="preserve">Fi </w:t>
                            </w:r>
                            <w:proofErr w:type="spellStart"/>
                            <w:r w:rsidRPr="007141ED">
                              <w:rPr>
                                <w:rFonts w:ascii="Athelas Regular" w:hAnsi="Athelas Regular"/>
                                <w:i/>
                              </w:rPr>
                              <w:t>Fo</w:t>
                            </w:r>
                            <w:proofErr w:type="spellEnd"/>
                            <w:r w:rsidRPr="007141ED">
                              <w:rPr>
                                <w:rFonts w:ascii="Athelas Regular" w:hAnsi="Athelas Regular"/>
                                <w:i/>
                              </w:rPr>
                              <w:t xml:space="preserve"> </w:t>
                            </w:r>
                            <w:proofErr w:type="spellStart"/>
                            <w:r w:rsidRPr="007141ED">
                              <w:rPr>
                                <w:rFonts w:ascii="Athelas Regular" w:hAnsi="Athelas Regular"/>
                                <w:i/>
                              </w:rPr>
                              <w:t>Fum</w:t>
                            </w:r>
                            <w:proofErr w:type="spellEnd"/>
                            <w:r w:rsidRPr="007141ED">
                              <w:rPr>
                                <w:rFonts w:ascii="Athelas Regular" w:hAnsi="Athelas Regular"/>
                                <w:i/>
                              </w:rPr>
                              <w:t xml:space="preserve"> Model</w:t>
                            </w:r>
                            <w:proofErr w:type="gramEnd"/>
                            <w:r w:rsidRPr="007141ED">
                              <w:rPr>
                                <w:rFonts w:ascii="Athelas Regular" w:hAnsi="Athelas Regular"/>
                              </w:rPr>
                              <w:t xml:space="preserve"> (July 2015) Denver, USA</w:t>
                            </w:r>
                          </w:p>
                          <w:p w14:paraId="7CBB5EB5" w14:textId="77777777" w:rsidR="00926AFA" w:rsidRPr="007141ED" w:rsidRDefault="00926AFA" w:rsidP="008A5621">
                            <w:pPr>
                              <w:spacing w:line="276" w:lineRule="auto"/>
                              <w:contextualSpacing/>
                              <w:rPr>
                                <w:rFonts w:ascii="Athelas Regular" w:hAnsi="Athelas Regular"/>
                              </w:rPr>
                            </w:pPr>
                          </w:p>
                          <w:p w14:paraId="174BF998" w14:textId="77777777" w:rsidR="00926AFA" w:rsidRDefault="00926AFA" w:rsidP="008A5621">
                            <w:pPr>
                              <w:spacing w:line="276" w:lineRule="auto"/>
                              <w:contextualSpacing/>
                              <w:rPr>
                                <w:rFonts w:ascii="Athelas Regular" w:hAnsi="Athelas Regular"/>
                              </w:rPr>
                            </w:pPr>
                            <w:r>
                              <w:rPr>
                                <w:rFonts w:ascii="Athelas Regular" w:hAnsi="Athelas Regular"/>
                                <w:i/>
                              </w:rPr>
                              <w:t>A</w:t>
                            </w:r>
                            <w:r w:rsidRPr="007141ED">
                              <w:rPr>
                                <w:rFonts w:ascii="Athelas Regular" w:hAnsi="Athelas Regular"/>
                                <w:i/>
                              </w:rPr>
                              <w:t xml:space="preserve"> Broken Pot; Human Value in a World of Karma</w:t>
                            </w:r>
                            <w:r w:rsidRPr="007141ED">
                              <w:rPr>
                                <w:rFonts w:ascii="Athelas Regular" w:hAnsi="Athelas Regular"/>
                              </w:rPr>
                              <w:t xml:space="preserve"> (August 2015)</w:t>
                            </w:r>
                            <w:r>
                              <w:rPr>
                                <w:rFonts w:ascii="Athelas Regular" w:hAnsi="Athelas Regular"/>
                              </w:rPr>
                              <w:t xml:space="preserve"> </w:t>
                            </w:r>
                            <w:r w:rsidRPr="007141ED">
                              <w:rPr>
                                <w:rFonts w:ascii="Athelas Regular" w:hAnsi="Athelas Regular"/>
                              </w:rPr>
                              <w:t>Goa, India</w:t>
                            </w:r>
                          </w:p>
                          <w:p w14:paraId="3B2D3C37" w14:textId="77777777" w:rsidR="00926AFA" w:rsidRPr="007141ED" w:rsidRDefault="00926AFA" w:rsidP="008A5621">
                            <w:pPr>
                              <w:spacing w:line="276" w:lineRule="auto"/>
                              <w:contextualSpacing/>
                              <w:rPr>
                                <w:rFonts w:ascii="Athelas Regular" w:hAnsi="Athelas Regular"/>
                              </w:rPr>
                            </w:pPr>
                          </w:p>
                          <w:p w14:paraId="34127553" w14:textId="77777777" w:rsidR="00926AFA" w:rsidRDefault="00926AFA" w:rsidP="008A5621">
                            <w:pPr>
                              <w:spacing w:line="276" w:lineRule="auto"/>
                              <w:contextualSpacing/>
                              <w:rPr>
                                <w:rFonts w:ascii="Athelas Regular" w:hAnsi="Athelas Regular"/>
                              </w:rPr>
                            </w:pPr>
                            <w:r>
                              <w:rPr>
                                <w:rFonts w:ascii="Athelas Regular" w:hAnsi="Athelas Regular"/>
                                <w:i/>
                              </w:rPr>
                              <w:t xml:space="preserve">Can a Scientist Believe in the Resurrection? </w:t>
                            </w:r>
                            <w:r w:rsidRPr="007141ED">
                              <w:rPr>
                                <w:rFonts w:ascii="Athelas Regular" w:hAnsi="Athelas Regular"/>
                              </w:rPr>
                              <w:t xml:space="preserve"> (January 2016) McGill University, </w:t>
                            </w:r>
                          </w:p>
                          <w:p w14:paraId="58B2EB0D" w14:textId="432BB0EB" w:rsidR="00926AFA" w:rsidRDefault="00926AFA" w:rsidP="008A5621">
                            <w:pPr>
                              <w:spacing w:line="276" w:lineRule="auto"/>
                              <w:ind w:firstLine="720"/>
                              <w:contextualSpacing/>
                              <w:rPr>
                                <w:rFonts w:ascii="Athelas Regular" w:hAnsi="Athelas Regular"/>
                              </w:rPr>
                            </w:pPr>
                            <w:r w:rsidRPr="007141ED">
                              <w:rPr>
                                <w:rFonts w:ascii="Athelas Regular" w:hAnsi="Athelas Regular"/>
                              </w:rPr>
                              <w:t>Montreal, Canada</w:t>
                            </w:r>
                          </w:p>
                          <w:p w14:paraId="516BEA90" w14:textId="77777777" w:rsidR="00926AFA" w:rsidRPr="007141ED" w:rsidRDefault="00926AFA" w:rsidP="008A5621">
                            <w:pPr>
                              <w:spacing w:line="276" w:lineRule="auto"/>
                              <w:contextualSpacing/>
                              <w:rPr>
                                <w:rFonts w:ascii="Athelas Regular" w:hAnsi="Athelas Regular"/>
                              </w:rPr>
                            </w:pPr>
                          </w:p>
                          <w:p w14:paraId="7728E513" w14:textId="09DB93FD" w:rsidR="00926AFA" w:rsidRDefault="00926AFA" w:rsidP="008A5621">
                            <w:pPr>
                              <w:spacing w:line="276" w:lineRule="auto"/>
                              <w:contextualSpacing/>
                              <w:rPr>
                                <w:rFonts w:ascii="Athelas Regular" w:hAnsi="Athelas Regular"/>
                              </w:rPr>
                            </w:pPr>
                            <w:r>
                              <w:rPr>
                                <w:rFonts w:ascii="Athelas Regular" w:hAnsi="Athelas Regular"/>
                                <w:i/>
                              </w:rPr>
                              <w:t>Finding God in Science</w:t>
                            </w:r>
                            <w:r w:rsidRPr="007141ED">
                              <w:rPr>
                                <w:rFonts w:ascii="Athelas Regular" w:hAnsi="Athelas Regular"/>
                              </w:rPr>
                              <w:t xml:space="preserve"> (April 2016) Arizona State</w:t>
                            </w:r>
                            <w:r w:rsidRPr="007447D5">
                              <w:rPr>
                                <w:rFonts w:ascii="Athelas Regular" w:hAnsi="Athelas Regular"/>
                              </w:rPr>
                              <w:t xml:space="preserve"> </w:t>
                            </w:r>
                            <w:r w:rsidRPr="007141ED">
                              <w:rPr>
                                <w:rFonts w:ascii="Athelas Regular" w:hAnsi="Athelas Regular"/>
                              </w:rPr>
                              <w:t>University, Arizona, USA</w:t>
                            </w:r>
                          </w:p>
                          <w:p w14:paraId="7E2EF0F2" w14:textId="77777777" w:rsidR="00926AFA" w:rsidRPr="007141ED" w:rsidRDefault="00926AFA" w:rsidP="008A5621">
                            <w:pPr>
                              <w:spacing w:line="276" w:lineRule="auto"/>
                              <w:contextualSpacing/>
                              <w:rPr>
                                <w:rFonts w:ascii="Athelas Regular" w:hAnsi="Athelas Regular"/>
                              </w:rPr>
                            </w:pPr>
                          </w:p>
                          <w:p w14:paraId="663553F8" w14:textId="34CC2193" w:rsidR="00926AFA" w:rsidRDefault="00926AFA" w:rsidP="008A5621">
                            <w:pPr>
                              <w:spacing w:line="276" w:lineRule="auto"/>
                              <w:contextualSpacing/>
                              <w:rPr>
                                <w:rFonts w:ascii="Athelas Regular" w:hAnsi="Athelas Regular"/>
                              </w:rPr>
                            </w:pPr>
                            <w:r w:rsidRPr="007141ED">
                              <w:rPr>
                                <w:rFonts w:ascii="Athelas Regular" w:hAnsi="Athelas Regular"/>
                                <w:i/>
                              </w:rPr>
                              <w:t>Conversations about Conservation</w:t>
                            </w:r>
                            <w:r w:rsidRPr="007141ED">
                              <w:rPr>
                                <w:rFonts w:ascii="Athelas Regular" w:hAnsi="Athelas Regular"/>
                              </w:rPr>
                              <w:t xml:space="preserve"> (April 2017) Auckland, New Zealand</w:t>
                            </w:r>
                          </w:p>
                          <w:p w14:paraId="69DE825A" w14:textId="77777777" w:rsidR="00926AFA" w:rsidRPr="007141ED" w:rsidRDefault="00926AFA" w:rsidP="008A5621">
                            <w:pPr>
                              <w:spacing w:line="276" w:lineRule="auto"/>
                              <w:contextualSpacing/>
                              <w:rPr>
                                <w:rFonts w:ascii="Athelas Regular" w:hAnsi="Athelas Regular"/>
                              </w:rPr>
                            </w:pPr>
                          </w:p>
                          <w:p w14:paraId="183B9C13" w14:textId="5AF6009D" w:rsidR="00926AFA" w:rsidRPr="007141ED" w:rsidRDefault="00926AFA" w:rsidP="008A5621">
                            <w:pPr>
                              <w:spacing w:line="276" w:lineRule="auto"/>
                              <w:contextualSpacing/>
                              <w:rPr>
                                <w:rFonts w:ascii="Athelas Regular" w:hAnsi="Athelas Regular"/>
                              </w:rPr>
                            </w:pPr>
                            <w:r w:rsidRPr="007141ED">
                              <w:rPr>
                                <w:rFonts w:ascii="Athelas Regular" w:hAnsi="Athelas Regular"/>
                                <w:i/>
                              </w:rPr>
                              <w:t>What’s Unnatural about Naturalism?</w:t>
                            </w:r>
                            <w:r w:rsidRPr="007141ED">
                              <w:rPr>
                                <w:rFonts w:ascii="Athelas Regular" w:hAnsi="Athelas Regular"/>
                              </w:rPr>
                              <w:t xml:space="preserve"> (May 2017) Christchurch, New Zealand</w:t>
                            </w:r>
                          </w:p>
                          <w:p w14:paraId="7739B114" w14:textId="77777777" w:rsidR="00926AFA" w:rsidRDefault="00926AFA" w:rsidP="009D4A0A">
                            <w:pPr>
                              <w:spacing w:line="276" w:lineRule="auto"/>
                              <w:contextualSpacing/>
                              <w:rPr>
                                <w:rFonts w:ascii="Athelas Regular" w:hAnsi="Athelas Regular"/>
                                <w:i/>
                              </w:rPr>
                            </w:pPr>
                          </w:p>
                          <w:p w14:paraId="7B4B4951" w14:textId="77777777" w:rsidR="00926AFA" w:rsidRDefault="00926AFA" w:rsidP="009D4A0A">
                            <w:pPr>
                              <w:spacing w:line="276" w:lineRule="auto"/>
                              <w:contextualSpacing/>
                              <w:rPr>
                                <w:rFonts w:ascii="Athelas Regular" w:hAnsi="Athelas Regular"/>
                              </w:rPr>
                            </w:pPr>
                            <w:r>
                              <w:rPr>
                                <w:rFonts w:ascii="Athelas Regular" w:hAnsi="Athelas Regular"/>
                                <w:i/>
                              </w:rPr>
                              <w:t>Are Science and Faith contradictory?</w:t>
                            </w:r>
                            <w:r>
                              <w:rPr>
                                <w:rFonts w:ascii="Athelas Regular" w:hAnsi="Athelas Regular"/>
                              </w:rPr>
                              <w:t xml:space="preserve"> (July 2018</w:t>
                            </w:r>
                            <w:r w:rsidRPr="007141ED">
                              <w:rPr>
                                <w:rFonts w:ascii="Athelas Regular" w:hAnsi="Athelas Regular"/>
                              </w:rPr>
                              <w:t xml:space="preserve">) </w:t>
                            </w:r>
                            <w:r>
                              <w:rPr>
                                <w:rFonts w:ascii="Athelas Regular" w:hAnsi="Athelas Regular"/>
                              </w:rPr>
                              <w:t xml:space="preserve">Universidad </w:t>
                            </w:r>
                            <w:proofErr w:type="spellStart"/>
                            <w:r>
                              <w:rPr>
                                <w:rFonts w:ascii="Athelas Regular" w:hAnsi="Athelas Regular"/>
                              </w:rPr>
                              <w:t>Pedagógica</w:t>
                            </w:r>
                            <w:proofErr w:type="spellEnd"/>
                            <w:r>
                              <w:rPr>
                                <w:rFonts w:ascii="Athelas Regular" w:hAnsi="Athelas Regular"/>
                              </w:rPr>
                              <w:t xml:space="preserve"> </w:t>
                            </w:r>
                          </w:p>
                          <w:p w14:paraId="0CB7B57A" w14:textId="1248AEC6" w:rsidR="00926AFA" w:rsidRPr="007141ED" w:rsidRDefault="00926AFA" w:rsidP="009D4A0A">
                            <w:pPr>
                              <w:spacing w:line="276" w:lineRule="auto"/>
                              <w:ind w:firstLine="720"/>
                              <w:contextualSpacing/>
                              <w:rPr>
                                <w:rFonts w:ascii="Athelas Regular" w:hAnsi="Athelas Regular"/>
                              </w:rPr>
                            </w:pPr>
                            <w:proofErr w:type="spellStart"/>
                            <w:r>
                              <w:rPr>
                                <w:rFonts w:ascii="Athelas Regular" w:hAnsi="Athelas Regular"/>
                              </w:rPr>
                              <w:t>Nacional</w:t>
                            </w:r>
                            <w:proofErr w:type="spellEnd"/>
                            <w:r w:rsidRPr="007141ED">
                              <w:rPr>
                                <w:rFonts w:ascii="Athelas Regular" w:hAnsi="Athelas Regular"/>
                              </w:rPr>
                              <w:t xml:space="preserve">, </w:t>
                            </w:r>
                            <w:r>
                              <w:rPr>
                                <w:rFonts w:ascii="Athelas Regular" w:hAnsi="Athelas Regular"/>
                              </w:rPr>
                              <w:t>San Pedro Sula, Honduras</w:t>
                            </w:r>
                          </w:p>
                          <w:p w14:paraId="7424AA85" w14:textId="62F0305B" w:rsidR="00926AFA" w:rsidRPr="00A441DF" w:rsidRDefault="00926AFA" w:rsidP="008A5621">
                            <w:pPr>
                              <w:pStyle w:val="BodyText"/>
                              <w:contextualSpacing/>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margin-left:28.8pt;margin-top:259pt;width:405.6pt;height:324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" mv:complextextbox="1" filled="f" stroked="f">
                <v:textbox inset=",0,,0">
                  <w:txbxContent>
                    <w:p w14:paraId="28E425A6" w14:textId="68059FB6" w:rsidR="00926AFA" w:rsidRDefault="00926AFA" w:rsidP="008A5621">
                      <w:pPr>
                        <w:pStyle w:val="BodyText"/>
                        <w:spacing w:line="276" w:lineRule="auto"/>
                        <w:rPr>
                          <w:b/>
                          <w:color w:val="860908" w:themeColor="accent1"/>
                          <w:sz w:val="24"/>
                        </w:rPr>
                      </w:pPr>
                      <w:r>
                        <w:rPr>
                          <w:b/>
                          <w:color w:val="860908" w:themeColor="accent1"/>
                          <w:sz w:val="24"/>
                        </w:rPr>
                        <w:t xml:space="preserve">Examples of </w:t>
                      </w:r>
                      <w:r w:rsidRPr="009562F6">
                        <w:rPr>
                          <w:b/>
                          <w:color w:val="860908" w:themeColor="accent1"/>
                          <w:sz w:val="24"/>
                        </w:rPr>
                        <w:t>Speaking Engagements</w:t>
                      </w:r>
                    </w:p>
                    <w:p w14:paraId="53850707" w14:textId="77777777" w:rsidR="00926AFA" w:rsidRDefault="00926AFA" w:rsidP="008A5621">
                      <w:pPr>
                        <w:spacing w:line="276" w:lineRule="auto"/>
                        <w:contextualSpacing/>
                        <w:rPr>
                          <w:rFonts w:ascii="Athelas Regular" w:hAnsi="Athelas Regular"/>
                        </w:rPr>
                      </w:pPr>
                      <w:r>
                        <w:rPr>
                          <w:rFonts w:ascii="Athelas Regular" w:hAnsi="Athelas Regular"/>
                          <w:i/>
                        </w:rPr>
                        <w:t xml:space="preserve">The Philosophy of Science </w:t>
                      </w:r>
                      <w:r>
                        <w:rPr>
                          <w:rFonts w:ascii="Athelas Regular" w:hAnsi="Athelas Regular"/>
                        </w:rPr>
                        <w:t>(March 2014) Kent College, Canterbury, England</w:t>
                      </w:r>
                    </w:p>
                    <w:p w14:paraId="5747E8D0" w14:textId="77777777" w:rsidR="00926AFA" w:rsidRPr="007447D5" w:rsidRDefault="00926AFA" w:rsidP="008A5621">
                      <w:pPr>
                        <w:spacing w:line="276" w:lineRule="auto"/>
                        <w:contextualSpacing/>
                        <w:rPr>
                          <w:rFonts w:ascii="Athelas Regular" w:hAnsi="Athelas Regular"/>
                        </w:rPr>
                      </w:pPr>
                    </w:p>
                    <w:p w14:paraId="316B7A73" w14:textId="12682ADF" w:rsidR="00926AFA" w:rsidRDefault="00926AFA" w:rsidP="00FC0145">
                      <w:pPr>
                        <w:spacing w:line="276" w:lineRule="auto"/>
                        <w:contextualSpacing/>
                        <w:rPr>
                          <w:rFonts w:ascii="Athelas Regular" w:hAnsi="Athelas Regular"/>
                        </w:rPr>
                      </w:pPr>
                      <w:r>
                        <w:rPr>
                          <w:rFonts w:ascii="Athelas Regular" w:hAnsi="Athelas Regular"/>
                          <w:i/>
                        </w:rPr>
                        <w:t>The</w:t>
                      </w:r>
                      <w:r w:rsidRPr="007141ED">
                        <w:rPr>
                          <w:rFonts w:ascii="Athelas Regular" w:hAnsi="Athelas Regular"/>
                          <w:i/>
                        </w:rPr>
                        <w:t xml:space="preserve"> New Atheism</w:t>
                      </w:r>
                      <w:r w:rsidRPr="007141ED">
                        <w:rPr>
                          <w:rFonts w:ascii="Athelas Regular" w:hAnsi="Athelas Regular"/>
                        </w:rPr>
                        <w:t xml:space="preserve"> (April 2015) Portland State University, Portland, USA</w:t>
                      </w:r>
                    </w:p>
                    <w:p w14:paraId="51BCD6E8" w14:textId="77777777" w:rsidR="00926AFA" w:rsidRPr="007141ED" w:rsidRDefault="00926AFA" w:rsidP="008A5621">
                      <w:pPr>
                        <w:spacing w:line="276" w:lineRule="auto"/>
                        <w:ind w:firstLine="720"/>
                        <w:contextualSpacing/>
                        <w:rPr>
                          <w:rFonts w:ascii="Athelas Regular" w:hAnsi="Athelas Regular"/>
                        </w:rPr>
                      </w:pPr>
                    </w:p>
                    <w:p w14:paraId="03455EA1" w14:textId="77777777" w:rsidR="00926AFA" w:rsidRDefault="00926AFA" w:rsidP="008A5621">
                      <w:pPr>
                        <w:spacing w:line="276" w:lineRule="auto"/>
                        <w:contextualSpacing/>
                        <w:rPr>
                          <w:rFonts w:ascii="Athelas Regular" w:hAnsi="Athelas Regular"/>
                        </w:rPr>
                      </w:pPr>
                      <w:r w:rsidRPr="007141ED">
                        <w:rPr>
                          <w:rFonts w:ascii="Athelas Regular" w:hAnsi="Athelas Regular"/>
                          <w:i/>
                        </w:rPr>
                        <w:t xml:space="preserve">Feathered Dinosaurs: the Fee </w:t>
                      </w:r>
                      <w:proofErr w:type="gramStart"/>
                      <w:r w:rsidRPr="007141ED">
                        <w:rPr>
                          <w:rFonts w:ascii="Athelas Regular" w:hAnsi="Athelas Regular"/>
                          <w:i/>
                        </w:rPr>
                        <w:t xml:space="preserve">Fi </w:t>
                      </w:r>
                      <w:proofErr w:type="spellStart"/>
                      <w:r w:rsidRPr="007141ED">
                        <w:rPr>
                          <w:rFonts w:ascii="Athelas Regular" w:hAnsi="Athelas Regular"/>
                          <w:i/>
                        </w:rPr>
                        <w:t>Fo</w:t>
                      </w:r>
                      <w:proofErr w:type="spellEnd"/>
                      <w:r w:rsidRPr="007141ED">
                        <w:rPr>
                          <w:rFonts w:ascii="Athelas Regular" w:hAnsi="Athelas Regular"/>
                          <w:i/>
                        </w:rPr>
                        <w:t xml:space="preserve"> </w:t>
                      </w:r>
                      <w:proofErr w:type="spellStart"/>
                      <w:r w:rsidRPr="007141ED">
                        <w:rPr>
                          <w:rFonts w:ascii="Athelas Regular" w:hAnsi="Athelas Regular"/>
                          <w:i/>
                        </w:rPr>
                        <w:t>Fum</w:t>
                      </w:r>
                      <w:proofErr w:type="spellEnd"/>
                      <w:r w:rsidRPr="007141ED">
                        <w:rPr>
                          <w:rFonts w:ascii="Athelas Regular" w:hAnsi="Athelas Regular"/>
                          <w:i/>
                        </w:rPr>
                        <w:t xml:space="preserve"> Model</w:t>
                      </w:r>
                      <w:proofErr w:type="gramEnd"/>
                      <w:r w:rsidRPr="007141ED">
                        <w:rPr>
                          <w:rFonts w:ascii="Athelas Regular" w:hAnsi="Athelas Regular"/>
                        </w:rPr>
                        <w:t xml:space="preserve"> (July 2015) Denver, USA</w:t>
                      </w:r>
                    </w:p>
                    <w:p w14:paraId="7CBB5EB5" w14:textId="77777777" w:rsidR="00926AFA" w:rsidRPr="007141ED" w:rsidRDefault="00926AFA" w:rsidP="008A5621">
                      <w:pPr>
                        <w:spacing w:line="276" w:lineRule="auto"/>
                        <w:contextualSpacing/>
                        <w:rPr>
                          <w:rFonts w:ascii="Athelas Regular" w:hAnsi="Athelas Regular"/>
                        </w:rPr>
                      </w:pPr>
                    </w:p>
                    <w:p w14:paraId="174BF998" w14:textId="77777777" w:rsidR="00926AFA" w:rsidRDefault="00926AFA" w:rsidP="008A5621">
                      <w:pPr>
                        <w:spacing w:line="276" w:lineRule="auto"/>
                        <w:contextualSpacing/>
                        <w:rPr>
                          <w:rFonts w:ascii="Athelas Regular" w:hAnsi="Athelas Regular"/>
                        </w:rPr>
                      </w:pPr>
                      <w:r>
                        <w:rPr>
                          <w:rFonts w:ascii="Athelas Regular" w:hAnsi="Athelas Regular"/>
                          <w:i/>
                        </w:rPr>
                        <w:t>A</w:t>
                      </w:r>
                      <w:r w:rsidRPr="007141ED">
                        <w:rPr>
                          <w:rFonts w:ascii="Athelas Regular" w:hAnsi="Athelas Regular"/>
                          <w:i/>
                        </w:rPr>
                        <w:t xml:space="preserve"> Broken Pot; Human Value in a World of Karma</w:t>
                      </w:r>
                      <w:r w:rsidRPr="007141ED">
                        <w:rPr>
                          <w:rFonts w:ascii="Athelas Regular" w:hAnsi="Athelas Regular"/>
                        </w:rPr>
                        <w:t xml:space="preserve"> (August 2015)</w:t>
                      </w:r>
                      <w:r>
                        <w:rPr>
                          <w:rFonts w:ascii="Athelas Regular" w:hAnsi="Athelas Regular"/>
                        </w:rPr>
                        <w:t xml:space="preserve"> </w:t>
                      </w:r>
                      <w:r w:rsidRPr="007141ED">
                        <w:rPr>
                          <w:rFonts w:ascii="Athelas Regular" w:hAnsi="Athelas Regular"/>
                        </w:rPr>
                        <w:t>Goa, India</w:t>
                      </w:r>
                    </w:p>
                    <w:p w14:paraId="3B2D3C37" w14:textId="77777777" w:rsidR="00926AFA" w:rsidRPr="007141ED" w:rsidRDefault="00926AFA" w:rsidP="008A5621">
                      <w:pPr>
                        <w:spacing w:line="276" w:lineRule="auto"/>
                        <w:contextualSpacing/>
                        <w:rPr>
                          <w:rFonts w:ascii="Athelas Regular" w:hAnsi="Athelas Regular"/>
                        </w:rPr>
                      </w:pPr>
                    </w:p>
                    <w:p w14:paraId="34127553" w14:textId="77777777" w:rsidR="00926AFA" w:rsidRDefault="00926AFA" w:rsidP="008A5621">
                      <w:pPr>
                        <w:spacing w:line="276" w:lineRule="auto"/>
                        <w:contextualSpacing/>
                        <w:rPr>
                          <w:rFonts w:ascii="Athelas Regular" w:hAnsi="Athelas Regular"/>
                        </w:rPr>
                      </w:pPr>
                      <w:r>
                        <w:rPr>
                          <w:rFonts w:ascii="Athelas Regular" w:hAnsi="Athelas Regular"/>
                          <w:i/>
                        </w:rPr>
                        <w:t xml:space="preserve">Can a Scientist Believe in the Resurrection? </w:t>
                      </w:r>
                      <w:r w:rsidRPr="007141ED">
                        <w:rPr>
                          <w:rFonts w:ascii="Athelas Regular" w:hAnsi="Athelas Regular"/>
                        </w:rPr>
                        <w:t xml:space="preserve"> (January 2016) McGill University, </w:t>
                      </w:r>
                    </w:p>
                    <w:p w14:paraId="58B2EB0D" w14:textId="432BB0EB" w:rsidR="00926AFA" w:rsidRDefault="00926AFA" w:rsidP="008A5621">
                      <w:pPr>
                        <w:spacing w:line="276" w:lineRule="auto"/>
                        <w:ind w:firstLine="720"/>
                        <w:contextualSpacing/>
                        <w:rPr>
                          <w:rFonts w:ascii="Athelas Regular" w:hAnsi="Athelas Regular"/>
                        </w:rPr>
                      </w:pPr>
                      <w:r w:rsidRPr="007141ED">
                        <w:rPr>
                          <w:rFonts w:ascii="Athelas Regular" w:hAnsi="Athelas Regular"/>
                        </w:rPr>
                        <w:t>Montreal, Canada</w:t>
                      </w:r>
                    </w:p>
                    <w:p w14:paraId="516BEA90" w14:textId="77777777" w:rsidR="00926AFA" w:rsidRPr="007141ED" w:rsidRDefault="00926AFA" w:rsidP="008A5621">
                      <w:pPr>
                        <w:spacing w:line="276" w:lineRule="auto"/>
                        <w:contextualSpacing/>
                        <w:rPr>
                          <w:rFonts w:ascii="Athelas Regular" w:hAnsi="Athelas Regular"/>
                        </w:rPr>
                      </w:pPr>
                    </w:p>
                    <w:p w14:paraId="7728E513" w14:textId="09DB93FD" w:rsidR="00926AFA" w:rsidRDefault="00926AFA" w:rsidP="008A5621">
                      <w:pPr>
                        <w:spacing w:line="276" w:lineRule="auto"/>
                        <w:contextualSpacing/>
                        <w:rPr>
                          <w:rFonts w:ascii="Athelas Regular" w:hAnsi="Athelas Regular"/>
                        </w:rPr>
                      </w:pPr>
                      <w:r>
                        <w:rPr>
                          <w:rFonts w:ascii="Athelas Regular" w:hAnsi="Athelas Regular"/>
                          <w:i/>
                        </w:rPr>
                        <w:t>Finding God in Science</w:t>
                      </w:r>
                      <w:r w:rsidRPr="007141ED">
                        <w:rPr>
                          <w:rFonts w:ascii="Athelas Regular" w:hAnsi="Athelas Regular"/>
                        </w:rPr>
                        <w:t xml:space="preserve"> (April 2016) Arizona State</w:t>
                      </w:r>
                      <w:r w:rsidRPr="007447D5">
                        <w:rPr>
                          <w:rFonts w:ascii="Athelas Regular" w:hAnsi="Athelas Regular"/>
                        </w:rPr>
                        <w:t xml:space="preserve"> </w:t>
                      </w:r>
                      <w:r w:rsidRPr="007141ED">
                        <w:rPr>
                          <w:rFonts w:ascii="Athelas Regular" w:hAnsi="Athelas Regular"/>
                        </w:rPr>
                        <w:t>University, Arizona, USA</w:t>
                      </w:r>
                    </w:p>
                    <w:p w14:paraId="7E2EF0F2" w14:textId="77777777" w:rsidR="00926AFA" w:rsidRPr="007141ED" w:rsidRDefault="00926AFA" w:rsidP="008A5621">
                      <w:pPr>
                        <w:spacing w:line="276" w:lineRule="auto"/>
                        <w:contextualSpacing/>
                        <w:rPr>
                          <w:rFonts w:ascii="Athelas Regular" w:hAnsi="Athelas Regular"/>
                        </w:rPr>
                      </w:pPr>
                    </w:p>
                    <w:p w14:paraId="663553F8" w14:textId="34CC2193" w:rsidR="00926AFA" w:rsidRDefault="00926AFA" w:rsidP="008A5621">
                      <w:pPr>
                        <w:spacing w:line="276" w:lineRule="auto"/>
                        <w:contextualSpacing/>
                        <w:rPr>
                          <w:rFonts w:ascii="Athelas Regular" w:hAnsi="Athelas Regular"/>
                        </w:rPr>
                      </w:pPr>
                      <w:r w:rsidRPr="007141ED">
                        <w:rPr>
                          <w:rFonts w:ascii="Athelas Regular" w:hAnsi="Athelas Regular"/>
                          <w:i/>
                        </w:rPr>
                        <w:t>Conversations about Conservation</w:t>
                      </w:r>
                      <w:r w:rsidRPr="007141ED">
                        <w:rPr>
                          <w:rFonts w:ascii="Athelas Regular" w:hAnsi="Athelas Regular"/>
                        </w:rPr>
                        <w:t xml:space="preserve"> (April 2017) Auckland, New Zealand</w:t>
                      </w:r>
                    </w:p>
                    <w:p w14:paraId="69DE825A" w14:textId="77777777" w:rsidR="00926AFA" w:rsidRPr="007141ED" w:rsidRDefault="00926AFA" w:rsidP="008A5621">
                      <w:pPr>
                        <w:spacing w:line="276" w:lineRule="auto"/>
                        <w:contextualSpacing/>
                        <w:rPr>
                          <w:rFonts w:ascii="Athelas Regular" w:hAnsi="Athelas Regular"/>
                        </w:rPr>
                      </w:pPr>
                    </w:p>
                    <w:p w14:paraId="183B9C13" w14:textId="5AF6009D" w:rsidR="00926AFA" w:rsidRPr="007141ED" w:rsidRDefault="00926AFA" w:rsidP="008A5621">
                      <w:pPr>
                        <w:spacing w:line="276" w:lineRule="auto"/>
                        <w:contextualSpacing/>
                        <w:rPr>
                          <w:rFonts w:ascii="Athelas Regular" w:hAnsi="Athelas Regular"/>
                        </w:rPr>
                      </w:pPr>
                      <w:r w:rsidRPr="007141ED">
                        <w:rPr>
                          <w:rFonts w:ascii="Athelas Regular" w:hAnsi="Athelas Regular"/>
                          <w:i/>
                        </w:rPr>
                        <w:t>What’s Unnatural about Naturalism?</w:t>
                      </w:r>
                      <w:r w:rsidRPr="007141ED">
                        <w:rPr>
                          <w:rFonts w:ascii="Athelas Regular" w:hAnsi="Athelas Regular"/>
                        </w:rPr>
                        <w:t xml:space="preserve"> (May 2017) Christchurch, New Zealand</w:t>
                      </w:r>
                    </w:p>
                    <w:p w14:paraId="7739B114" w14:textId="77777777" w:rsidR="00926AFA" w:rsidRDefault="00926AFA" w:rsidP="009D4A0A">
                      <w:pPr>
                        <w:spacing w:line="276" w:lineRule="auto"/>
                        <w:contextualSpacing/>
                        <w:rPr>
                          <w:rFonts w:ascii="Athelas Regular" w:hAnsi="Athelas Regular"/>
                          <w:i/>
                        </w:rPr>
                      </w:pPr>
                    </w:p>
                    <w:p w14:paraId="7B4B4951" w14:textId="77777777" w:rsidR="00926AFA" w:rsidRDefault="00926AFA" w:rsidP="009D4A0A">
                      <w:pPr>
                        <w:spacing w:line="276" w:lineRule="auto"/>
                        <w:contextualSpacing/>
                        <w:rPr>
                          <w:rFonts w:ascii="Athelas Regular" w:hAnsi="Athelas Regular"/>
                        </w:rPr>
                      </w:pPr>
                      <w:r>
                        <w:rPr>
                          <w:rFonts w:ascii="Athelas Regular" w:hAnsi="Athelas Regular"/>
                          <w:i/>
                        </w:rPr>
                        <w:t>Are Science and Faith contradictory?</w:t>
                      </w:r>
                      <w:r>
                        <w:rPr>
                          <w:rFonts w:ascii="Athelas Regular" w:hAnsi="Athelas Regular"/>
                        </w:rPr>
                        <w:t xml:space="preserve"> (July 2018</w:t>
                      </w:r>
                      <w:r w:rsidRPr="007141ED">
                        <w:rPr>
                          <w:rFonts w:ascii="Athelas Regular" w:hAnsi="Athelas Regular"/>
                        </w:rPr>
                        <w:t xml:space="preserve">) </w:t>
                      </w:r>
                      <w:r>
                        <w:rPr>
                          <w:rFonts w:ascii="Athelas Regular" w:hAnsi="Athelas Regular"/>
                        </w:rPr>
                        <w:t xml:space="preserve">Universidad </w:t>
                      </w:r>
                      <w:proofErr w:type="spellStart"/>
                      <w:r>
                        <w:rPr>
                          <w:rFonts w:ascii="Athelas Regular" w:hAnsi="Athelas Regular"/>
                        </w:rPr>
                        <w:t>Pedagógica</w:t>
                      </w:r>
                      <w:proofErr w:type="spellEnd"/>
                      <w:r>
                        <w:rPr>
                          <w:rFonts w:ascii="Athelas Regular" w:hAnsi="Athelas Regular"/>
                        </w:rPr>
                        <w:t xml:space="preserve"> </w:t>
                      </w:r>
                    </w:p>
                    <w:p w14:paraId="0CB7B57A" w14:textId="1248AEC6" w:rsidR="00926AFA" w:rsidRPr="007141ED" w:rsidRDefault="00926AFA" w:rsidP="009D4A0A">
                      <w:pPr>
                        <w:spacing w:line="276" w:lineRule="auto"/>
                        <w:ind w:firstLine="720"/>
                        <w:contextualSpacing/>
                        <w:rPr>
                          <w:rFonts w:ascii="Athelas Regular" w:hAnsi="Athelas Regular"/>
                        </w:rPr>
                      </w:pPr>
                      <w:proofErr w:type="spellStart"/>
                      <w:r>
                        <w:rPr>
                          <w:rFonts w:ascii="Athelas Regular" w:hAnsi="Athelas Regular"/>
                        </w:rPr>
                        <w:t>Nacional</w:t>
                      </w:r>
                      <w:proofErr w:type="spellEnd"/>
                      <w:r w:rsidRPr="007141ED">
                        <w:rPr>
                          <w:rFonts w:ascii="Athelas Regular" w:hAnsi="Athelas Regular"/>
                        </w:rPr>
                        <w:t xml:space="preserve">, </w:t>
                      </w:r>
                      <w:r>
                        <w:rPr>
                          <w:rFonts w:ascii="Athelas Regular" w:hAnsi="Athelas Regular"/>
                        </w:rPr>
                        <w:t>San Pedro Sula, Honduras</w:t>
                      </w:r>
                    </w:p>
                    <w:p w14:paraId="7424AA85" w14:textId="62F0305B" w:rsidR="00926AFA" w:rsidRPr="00A441DF" w:rsidRDefault="00926AFA" w:rsidP="008A5621">
                      <w:pPr>
                        <w:pStyle w:val="BodyText"/>
                        <w:contextualSpacing/>
                      </w:pPr>
                    </w:p>
                  </w:txbxContent>
                </v:textbox>
                <w10:wrap type="tight" anchorx="page" anchory="page"/>
              </v:shape>
            </w:pict>
          </mc:Fallback>
        </mc:AlternateContent>
      </w:r>
      <w:r w:rsidR="00B066DF">
        <w:rPr>
          <w:noProof/>
        </w:rPr>
        <w:drawing>
          <wp:anchor distT="0" distB="0" distL="114300" distR="114300" simplePos="0" relativeHeight="251663396" behindDoc="0" locked="0" layoutInCell="1" allowOverlap="1" wp14:anchorId="4C884E97" wp14:editId="79C252E1">
            <wp:simplePos x="0" y="0"/>
            <wp:positionH relativeFrom="page">
              <wp:posOffset>365125</wp:posOffset>
            </wp:positionH>
            <wp:positionV relativeFrom="page">
              <wp:posOffset>365125</wp:posOffset>
            </wp:positionV>
            <wp:extent cx="2898775" cy="2702560"/>
            <wp:effectExtent l="0" t="0" r="0" b="0"/>
            <wp:wrapThrough wrapText="bothSides">
              <wp:wrapPolygon edited="0">
                <wp:start x="0" y="0"/>
                <wp:lineTo x="0" y="21316"/>
                <wp:lineTo x="21387" y="21316"/>
                <wp:lineTo x="21387" y="0"/>
                <wp:lineTo x="0" y="0"/>
              </wp:wrapPolygon>
            </wp:wrapThrough>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98775" cy="27025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C3344" w:rsidSect="00906DFF">
      <w:footerReference w:type="default" r:id="rId19"/>
      <w:headerReference w:type="first" r:id="rId20"/>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7BC5B" w14:textId="77777777" w:rsidR="0000765E" w:rsidRDefault="0000765E">
      <w:pPr>
        <w:spacing w:after="0"/>
      </w:pPr>
      <w:r>
        <w:separator/>
      </w:r>
    </w:p>
  </w:endnote>
  <w:endnote w:type="continuationSeparator" w:id="0">
    <w:p w14:paraId="44016537" w14:textId="77777777" w:rsidR="0000765E" w:rsidRDefault="000076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udy Old Style">
    <w:panose1 w:val="020205020503050203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thelas Regular">
    <w:panose1 w:val="02000503000000020003"/>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6F053" w14:textId="77777777" w:rsidR="00926AFA" w:rsidRDefault="00926AFA">
    <w:pPr>
      <w:pStyle w:val="Footer"/>
    </w:pPr>
    <w:r>
      <w:rPr>
        <w:noProof/>
      </w:rPr>
      <mc:AlternateContent>
        <mc:Choice Requires="wps">
          <w:drawing>
            <wp:anchor distT="0" distB="0" distL="114300" distR="114300" simplePos="0" relativeHeight="251658242" behindDoc="0" locked="0" layoutInCell="1" allowOverlap="1" wp14:anchorId="465A9EC9" wp14:editId="1D8A5D5D">
              <wp:simplePos x="0" y="0"/>
              <wp:positionH relativeFrom="page">
                <wp:posOffset>365760</wp:posOffset>
              </wp:positionH>
              <wp:positionV relativeFrom="page">
                <wp:posOffset>7444740</wp:posOffset>
              </wp:positionV>
              <wp:extent cx="365760" cy="228600"/>
              <wp:effectExtent l="0" t="2540" r="5080" b="0"/>
              <wp:wrapTight wrapText="bothSides">
                <wp:wrapPolygon edited="0">
                  <wp:start x="0" y="0"/>
                  <wp:lineTo x="21600" y="0"/>
                  <wp:lineTo x="21600" y="21600"/>
                  <wp:lineTo x="0" y="2160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F3E30" w14:textId="77777777" w:rsidR="00926AFA" w:rsidRDefault="00926AFA" w:rsidP="007C3344">
                          <w:pPr>
                            <w:pStyle w:val="Page"/>
                          </w:pPr>
                          <w:r>
                            <w:fldChar w:fldCharType="begin"/>
                          </w:r>
                          <w:r>
                            <w:instrText xml:space="preserve"> PAGE  \* MERGEFORMAT </w:instrText>
                          </w:r>
                          <w:r>
                            <w:fldChar w:fldCharType="separate"/>
                          </w:r>
                          <w:r w:rsidR="0000765E">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7" type="#_x0000_t202" style="position:absolute;margin-left:28.8pt;margin-top:586.2pt;width:28.8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PsGa4CAACo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" filled="f" stroked="f">
              <v:textbox inset="0,0,0,0">
                <w:txbxContent>
                  <w:p w14:paraId="5BFF3E30" w14:textId="77777777" w:rsidR="00926AFA" w:rsidRDefault="00926AFA" w:rsidP="007C3344">
                    <w:pPr>
                      <w:pStyle w:val="Page"/>
                    </w:pPr>
                    <w:r>
                      <w:fldChar w:fldCharType="begin"/>
                    </w:r>
                    <w:r>
                      <w:instrText xml:space="preserve"> PAGE  \* MERGEFORMAT </w:instrText>
                    </w:r>
                    <w:r>
                      <w:fldChar w:fldCharType="separate"/>
                    </w:r>
                    <w:r w:rsidR="0000765E">
                      <w:rPr>
                        <w:noProof/>
                      </w:rPr>
                      <w:t>3</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43D3F" w14:textId="77777777" w:rsidR="0000765E" w:rsidRDefault="0000765E">
      <w:pPr>
        <w:spacing w:after="0"/>
      </w:pPr>
      <w:r>
        <w:separator/>
      </w:r>
    </w:p>
  </w:footnote>
  <w:footnote w:type="continuationSeparator" w:id="0">
    <w:p w14:paraId="14D7580F" w14:textId="77777777" w:rsidR="0000765E" w:rsidRDefault="0000765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3D7FB" w14:textId="77777777" w:rsidR="00926AFA" w:rsidRDefault="00926AFA">
    <w:pPr>
      <w:pStyle w:val="Header"/>
    </w:pPr>
    <w:r>
      <w:rPr>
        <w:noProof/>
      </w:rPr>
      <mc:AlternateContent>
        <mc:Choice Requires="wps">
          <w:drawing>
            <wp:anchor distT="0" distB="0" distL="114300" distR="114300" simplePos="0" relativeHeight="251658241" behindDoc="0" locked="0" layoutInCell="1" allowOverlap="1" wp14:anchorId="602C722E" wp14:editId="24252DCC">
              <wp:simplePos x="0" y="0"/>
              <wp:positionH relativeFrom="page">
                <wp:posOffset>3291840</wp:posOffset>
              </wp:positionH>
              <wp:positionV relativeFrom="page">
                <wp:posOffset>365760</wp:posOffset>
              </wp:positionV>
              <wp:extent cx="6400800" cy="4572000"/>
              <wp:effectExtent l="2540" t="0" r="0" b="2540"/>
              <wp:wrapTight wrapText="bothSides">
                <wp:wrapPolygon edited="0">
                  <wp:start x="-1136" y="-30"/>
                  <wp:lineTo x="-1136" y="21570"/>
                  <wp:lineTo x="22736" y="21570"/>
                  <wp:lineTo x="22736" y="-30"/>
                  <wp:lineTo x="-1136" y="-30"/>
                </wp:wrapPolygon>
              </wp:wrapTight>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9.2pt;margin-top:28.8pt;width:7in;height:5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" fillcolor="#860908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415AB1D8" wp14:editId="4F6570ED">
              <wp:simplePos x="0" y="0"/>
              <wp:positionH relativeFrom="page">
                <wp:posOffset>365760</wp:posOffset>
              </wp:positionH>
              <wp:positionV relativeFrom="page">
                <wp:posOffset>365760</wp:posOffset>
              </wp:positionV>
              <wp:extent cx="182880" cy="704088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040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14.4pt;height:55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eh0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" fillcolor="#860908 [3204]"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527EA"/>
    <w:rsid w:val="0000290F"/>
    <w:rsid w:val="0000765E"/>
    <w:rsid w:val="00054420"/>
    <w:rsid w:val="000C3E44"/>
    <w:rsid w:val="00121550"/>
    <w:rsid w:val="00121CEF"/>
    <w:rsid w:val="00134C61"/>
    <w:rsid w:val="00205567"/>
    <w:rsid w:val="00206B5B"/>
    <w:rsid w:val="00220A16"/>
    <w:rsid w:val="00280373"/>
    <w:rsid w:val="002E2FF7"/>
    <w:rsid w:val="002F108B"/>
    <w:rsid w:val="003C7021"/>
    <w:rsid w:val="003E0DB1"/>
    <w:rsid w:val="004527EA"/>
    <w:rsid w:val="00454DD6"/>
    <w:rsid w:val="004A6E19"/>
    <w:rsid w:val="004F762F"/>
    <w:rsid w:val="00557603"/>
    <w:rsid w:val="005614C3"/>
    <w:rsid w:val="00580513"/>
    <w:rsid w:val="00594651"/>
    <w:rsid w:val="005D3BC2"/>
    <w:rsid w:val="005F0921"/>
    <w:rsid w:val="005F0FD8"/>
    <w:rsid w:val="00603AE9"/>
    <w:rsid w:val="00637067"/>
    <w:rsid w:val="00741B05"/>
    <w:rsid w:val="007447D5"/>
    <w:rsid w:val="007C3344"/>
    <w:rsid w:val="00853BA7"/>
    <w:rsid w:val="00871678"/>
    <w:rsid w:val="0089175E"/>
    <w:rsid w:val="008A5621"/>
    <w:rsid w:val="008B3036"/>
    <w:rsid w:val="008C6D7D"/>
    <w:rsid w:val="008D7DD8"/>
    <w:rsid w:val="00906DFF"/>
    <w:rsid w:val="00926AFA"/>
    <w:rsid w:val="009562F6"/>
    <w:rsid w:val="009577C0"/>
    <w:rsid w:val="0098417E"/>
    <w:rsid w:val="009D4A0A"/>
    <w:rsid w:val="00A16873"/>
    <w:rsid w:val="00A35DD7"/>
    <w:rsid w:val="00AD7511"/>
    <w:rsid w:val="00B015D8"/>
    <w:rsid w:val="00B066DF"/>
    <w:rsid w:val="00B23E0B"/>
    <w:rsid w:val="00B430EC"/>
    <w:rsid w:val="00B50683"/>
    <w:rsid w:val="00B5374C"/>
    <w:rsid w:val="00BE3666"/>
    <w:rsid w:val="00C2351A"/>
    <w:rsid w:val="00C307EC"/>
    <w:rsid w:val="00C43D78"/>
    <w:rsid w:val="00C63AFE"/>
    <w:rsid w:val="00CB68A6"/>
    <w:rsid w:val="00D02512"/>
    <w:rsid w:val="00D2228E"/>
    <w:rsid w:val="00D43A55"/>
    <w:rsid w:val="00DB7323"/>
    <w:rsid w:val="00E730E0"/>
    <w:rsid w:val="00E959C2"/>
    <w:rsid w:val="00EC7218"/>
    <w:rsid w:val="00F53E20"/>
    <w:rsid w:val="00FC0145"/>
    <w:rsid w:val="00FC0C48"/>
    <w:rsid w:val="00FF70A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6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lock Text"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860908"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860908"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584D2E"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86090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semiHidden/>
    <w:unhideWhenUsed/>
    <w:rsid w:val="00906DFF"/>
    <w:pPr>
      <w:tabs>
        <w:tab w:val="center" w:pos="4320"/>
        <w:tab w:val="right" w:pos="8640"/>
      </w:tabs>
      <w:spacing w:after="0"/>
    </w:pPr>
  </w:style>
  <w:style w:type="character" w:customStyle="1" w:styleId="FooterChar">
    <w:name w:val="Footer Char"/>
    <w:basedOn w:val="DefaultParagraphFont"/>
    <w:link w:val="Footer"/>
    <w:uiPriority w:val="99"/>
    <w:semiHidden/>
    <w:rsid w:val="00906DFF"/>
  </w:style>
  <w:style w:type="paragraph" w:customStyle="1" w:styleId="Page">
    <w:name w:val="Page"/>
    <w:basedOn w:val="Normal"/>
    <w:qFormat/>
    <w:rsid w:val="008C43BA"/>
    <w:pPr>
      <w:spacing w:after="0"/>
    </w:pPr>
    <w:rPr>
      <w:b/>
      <w:color w:val="BEAE82"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860908"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860908"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584D2E" w:themeColor="text2"/>
      <w:sz w:val="20"/>
    </w:rPr>
  </w:style>
  <w:style w:type="paragraph" w:styleId="BodyText">
    <w:name w:val="Body Text"/>
    <w:basedOn w:val="Normal"/>
    <w:link w:val="BodyTextChar"/>
    <w:uiPriority w:val="99"/>
    <w:unhideWhenUsed/>
    <w:rsid w:val="00731A3A"/>
    <w:pPr>
      <w:spacing w:after="180" w:line="360" w:lineRule="auto"/>
    </w:pPr>
    <w:rPr>
      <w:color w:val="584D2E" w:themeColor="text2"/>
      <w:sz w:val="18"/>
    </w:rPr>
  </w:style>
  <w:style w:type="character" w:customStyle="1" w:styleId="BodyTextChar">
    <w:name w:val="Body Text Char"/>
    <w:basedOn w:val="DefaultParagraphFont"/>
    <w:link w:val="BodyText"/>
    <w:uiPriority w:val="99"/>
    <w:rsid w:val="00731A3A"/>
    <w:rPr>
      <w:color w:val="584D2E"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860908" w:themeColor="accent1"/>
    </w:rPr>
  </w:style>
  <w:style w:type="character" w:styleId="Hyperlink">
    <w:name w:val="Hyperlink"/>
    <w:basedOn w:val="DefaultParagraphFont"/>
    <w:rsid w:val="005F0921"/>
    <w:rPr>
      <w:color w:val="C4781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lock Text"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860908"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860908"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584D2E"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86090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semiHidden/>
    <w:unhideWhenUsed/>
    <w:rsid w:val="00906DFF"/>
    <w:pPr>
      <w:tabs>
        <w:tab w:val="center" w:pos="4320"/>
        <w:tab w:val="right" w:pos="8640"/>
      </w:tabs>
      <w:spacing w:after="0"/>
    </w:pPr>
  </w:style>
  <w:style w:type="character" w:customStyle="1" w:styleId="FooterChar">
    <w:name w:val="Footer Char"/>
    <w:basedOn w:val="DefaultParagraphFont"/>
    <w:link w:val="Footer"/>
    <w:uiPriority w:val="99"/>
    <w:semiHidden/>
    <w:rsid w:val="00906DFF"/>
  </w:style>
  <w:style w:type="paragraph" w:customStyle="1" w:styleId="Page">
    <w:name w:val="Page"/>
    <w:basedOn w:val="Normal"/>
    <w:qFormat/>
    <w:rsid w:val="008C43BA"/>
    <w:pPr>
      <w:spacing w:after="0"/>
    </w:pPr>
    <w:rPr>
      <w:b/>
      <w:color w:val="BEAE82"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860908"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860908"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584D2E" w:themeColor="text2"/>
      <w:sz w:val="20"/>
    </w:rPr>
  </w:style>
  <w:style w:type="paragraph" w:styleId="BodyText">
    <w:name w:val="Body Text"/>
    <w:basedOn w:val="Normal"/>
    <w:link w:val="BodyTextChar"/>
    <w:uiPriority w:val="99"/>
    <w:unhideWhenUsed/>
    <w:rsid w:val="00731A3A"/>
    <w:pPr>
      <w:spacing w:after="180" w:line="360" w:lineRule="auto"/>
    </w:pPr>
    <w:rPr>
      <w:color w:val="584D2E" w:themeColor="text2"/>
      <w:sz w:val="18"/>
    </w:rPr>
  </w:style>
  <w:style w:type="character" w:customStyle="1" w:styleId="BodyTextChar">
    <w:name w:val="Body Text Char"/>
    <w:basedOn w:val="DefaultParagraphFont"/>
    <w:link w:val="BodyText"/>
    <w:uiPriority w:val="99"/>
    <w:rsid w:val="00731A3A"/>
    <w:rPr>
      <w:color w:val="584D2E"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860908" w:themeColor="accent1"/>
    </w:rPr>
  </w:style>
  <w:style w:type="character" w:styleId="Hyperlink">
    <w:name w:val="Hyperlink"/>
    <w:basedOn w:val="DefaultParagraphFont"/>
    <w:rsid w:val="005F0921"/>
    <w:rPr>
      <w:color w:val="C4781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gif"/><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footer" Target="foot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xandra.carroll@gmail.com" TargetMode="External"/><Relationship Id="rId8" Type="http://schemas.openxmlformats.org/officeDocument/2006/relationships/hyperlink" Target="mailto:xandra.carroll@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Plaza%20Brochure.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13.jpeg"/><Relationship Id="rId4" Type="http://schemas.openxmlformats.org/officeDocument/2006/relationships/image" Target="../media/image14.jpeg"/><Relationship Id="rId5" Type="http://schemas.openxmlformats.org/officeDocument/2006/relationships/image" Target="../media/image15.jpeg"/><Relationship Id="rId1" Type="http://schemas.openxmlformats.org/officeDocument/2006/relationships/image" Target="../media/image11.jpeg"/><Relationship Id="rId2" Type="http://schemas.openxmlformats.org/officeDocument/2006/relationships/image" Target="../media/image12.jpeg"/></Relationships>
</file>

<file path=word/theme/theme1.xml><?xml version="1.0" encoding="utf-8"?>
<a:theme xmlns:a="http://schemas.openxmlformats.org/drawingml/2006/main" name="Inkwell">
  <a:themeElements>
    <a:clrScheme name="Inkwell">
      <a:dk1>
        <a:sysClr val="windowText" lastClr="000000"/>
      </a:dk1>
      <a:lt1>
        <a:sysClr val="window" lastClr="FFFFFF"/>
      </a:lt1>
      <a:dk2>
        <a:srgbClr val="584D2E"/>
      </a:dk2>
      <a:lt2>
        <a:srgbClr val="EFE7C3"/>
      </a:lt2>
      <a:accent1>
        <a:srgbClr val="860908"/>
      </a:accent1>
      <a:accent2>
        <a:srgbClr val="4A0505"/>
      </a:accent2>
      <a:accent3>
        <a:srgbClr val="7A500A"/>
      </a:accent3>
      <a:accent4>
        <a:srgbClr val="C47810"/>
      </a:accent4>
      <a:accent5>
        <a:srgbClr val="827752"/>
      </a:accent5>
      <a:accent6>
        <a:srgbClr val="B5BB83"/>
      </a:accent6>
      <a:hlink>
        <a:srgbClr val="C47810"/>
      </a:hlink>
      <a:folHlink>
        <a:srgbClr val="F0A43A"/>
      </a:folHlink>
    </a:clrScheme>
    <a:fontScheme name="Inkwell">
      <a:majorFont>
        <a:latin typeface="Goudy Old Style"/>
        <a:ea typeface=""/>
        <a:cs typeface=""/>
        <a:font script="Jpan" typeface="ＭＳ 明朝"/>
        <a:font script="Hans" typeface="宋体"/>
        <a:font script="Hant" typeface="新細明體"/>
      </a:majorFont>
      <a:minorFont>
        <a:latin typeface="Goudy Old Style"/>
        <a:ea typeface=""/>
        <a:cs typeface=""/>
        <a:font script="Jpan" typeface="ＭＳ 明朝"/>
        <a:font script="Hans" typeface="宋体"/>
        <a:font script="Hant" typeface="新細明體"/>
      </a:minorFont>
    </a:fontScheme>
    <a:fmtScheme name="Inkwell">
      <a:fillStyleLst>
        <a:solidFill>
          <a:schemeClr val="phClr"/>
        </a:solidFill>
        <a:blipFill rotWithShape="1">
          <a:blip xmlns:r="http://schemas.openxmlformats.org/officeDocument/2006/relationships" r:embed="rId1">
            <a:duotone>
              <a:schemeClr val="phClr">
                <a:shade val="30000"/>
              </a:schemeClr>
              <a:schemeClr val="phClr">
                <a:alpha val="10000"/>
                <a:satMod val="120000"/>
              </a:schemeClr>
            </a:duotone>
          </a:blip>
          <a:stretch/>
        </a:blipFill>
        <a:blipFill rotWithShape="1">
          <a:blip xmlns:r="http://schemas.openxmlformats.org/officeDocument/2006/relationships" r:embed="rId2">
            <a:duotone>
              <a:schemeClr val="phClr">
                <a:shade val="30000"/>
                <a:satMod val="150000"/>
              </a:schemeClr>
              <a:schemeClr val="phClr">
                <a:alpha val="10000"/>
                <a:satMod val="120000"/>
              </a:schemeClr>
            </a:duotone>
          </a:blip>
          <a:stretch/>
        </a:blipFill>
      </a:fillStyleLst>
      <a:lnStyleLst>
        <a:ln w="12700" cap="flat" cmpd="sng" algn="ctr">
          <a:solidFill>
            <a:schemeClr val="phClr">
              <a:shade val="95000"/>
              <a:satMod val="105000"/>
            </a:scheme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101600" dist="38100" dir="5400000" rotWithShape="0">
              <a:srgbClr val="000000">
                <a:alpha val="75000"/>
              </a:srgbClr>
            </a:outerShdw>
          </a:effectLst>
        </a:effectStyle>
        <a:effectStyle>
          <a:effectLst>
            <a:outerShdw blurRad="38100" dist="25400" dir="5400000" rotWithShape="0">
              <a:srgbClr val="000000">
                <a:alpha val="75000"/>
              </a:srgbClr>
            </a:outerShdw>
            <a:softEdge rad="25400"/>
          </a:effectLst>
        </a:effectStyle>
      </a:effectStyleLst>
      <a:bgFillStyleLst>
        <a:blipFill rotWithShape="1">
          <a:blip xmlns:r="http://schemas.openxmlformats.org/officeDocument/2006/relationships" r:embed="rId3"/>
          <a:stretch/>
        </a:blipFill>
        <a:blipFill rotWithShape="1">
          <a:blip xmlns:r="http://schemas.openxmlformats.org/officeDocument/2006/relationships" r:embed="rId4"/>
          <a:stretch/>
        </a:blipFill>
        <a:blipFill rotWithShape="1">
          <a:blip xmlns:r="http://schemas.openxmlformats.org/officeDocument/2006/relationships" r:embed="rId5"/>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Plaza Brochure.dotx</Template>
  <TotalTime>155</TotalTime>
  <Pages>3</Pages>
  <Words>3</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Carroll</dc:creator>
  <cp:keywords/>
  <dc:description/>
  <cp:lastModifiedBy>Alexandra Carroll</cp:lastModifiedBy>
  <cp:revision>47</cp:revision>
  <dcterms:created xsi:type="dcterms:W3CDTF">2017-06-27T04:24:00Z</dcterms:created>
  <dcterms:modified xsi:type="dcterms:W3CDTF">2019-03-23T04:49:00Z</dcterms:modified>
  <cp:category/>
</cp:coreProperties>
</file>